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5966F" w14:textId="49D9A598" w:rsidR="003F39C0" w:rsidRPr="003F39C0" w:rsidRDefault="003F39C0" w:rsidP="003F39C0">
      <w:pPr>
        <w:framePr w:w="3442" w:h="1582" w:hSpace="142" w:wrap="around" w:vAnchor="page" w:hAnchor="page" w:x="7488" w:y="2657"/>
        <w:rPr>
          <w:rFonts w:asciiTheme="minorHAnsi" w:hAnsiTheme="minorHAnsi" w:cstheme="minorHAnsi"/>
        </w:rPr>
      </w:pPr>
      <w:r w:rsidRPr="003F39C0">
        <w:rPr>
          <w:rFonts w:asciiTheme="minorHAnsi" w:hAnsiTheme="minorHAnsi" w:cstheme="minorHAnsi"/>
        </w:rPr>
        <w:fldChar w:fldCharType="begin"/>
      </w:r>
      <w:r w:rsidRPr="003F39C0">
        <w:rPr>
          <w:rFonts w:asciiTheme="minorHAnsi" w:hAnsiTheme="minorHAnsi" w:cstheme="minorHAnsi"/>
        </w:rPr>
        <w:instrText xml:space="preserve"> TIME \@ "d. MMMM yyyy" </w:instrText>
      </w:r>
      <w:r w:rsidRPr="003F39C0">
        <w:rPr>
          <w:rFonts w:asciiTheme="minorHAnsi" w:hAnsiTheme="minorHAnsi" w:cstheme="minorHAnsi"/>
        </w:rPr>
        <w:fldChar w:fldCharType="separate"/>
      </w:r>
      <w:r w:rsidR="00456849">
        <w:rPr>
          <w:rFonts w:asciiTheme="minorHAnsi" w:hAnsiTheme="minorHAnsi" w:cstheme="minorHAnsi"/>
          <w:noProof/>
        </w:rPr>
        <w:t>15. September 2026</w:t>
      </w:r>
      <w:r w:rsidRPr="003F39C0">
        <w:rPr>
          <w:rFonts w:asciiTheme="minorHAnsi" w:hAnsiTheme="minorHAnsi" w:cstheme="minorHAnsi"/>
        </w:rPr>
        <w:fldChar w:fldCharType="end"/>
      </w:r>
    </w:p>
    <w:p w14:paraId="3D301F0C" w14:textId="77777777" w:rsidR="009112FD" w:rsidRPr="003F39C0" w:rsidRDefault="009112FD" w:rsidP="00D3141B">
      <w:pPr>
        <w:rPr>
          <w:rFonts w:asciiTheme="minorHAnsi" w:hAnsiTheme="minorHAnsi" w:cstheme="minorHAnsi"/>
          <w:sz w:val="20"/>
          <w:szCs w:val="20"/>
        </w:rPr>
        <w:sectPr w:rsidR="009112FD" w:rsidRPr="003F39C0" w:rsidSect="00132375">
          <w:headerReference w:type="default" r:id="rId8"/>
          <w:headerReference w:type="first" r:id="rId9"/>
          <w:type w:val="continuous"/>
          <w:pgSz w:w="11906" w:h="16838" w:code="9"/>
          <w:pgMar w:top="1701" w:right="1134" w:bottom="1134" w:left="1134" w:header="1077" w:footer="454" w:gutter="0"/>
          <w:pgNumType w:fmt="numberInDash"/>
          <w:cols w:space="708"/>
          <w:formProt w:val="0"/>
          <w:titlePg/>
          <w:docGrid w:linePitch="360"/>
        </w:sectPr>
      </w:pPr>
    </w:p>
    <w:p w14:paraId="432703CC" w14:textId="77777777" w:rsidR="003F39C0" w:rsidRPr="003F39C0" w:rsidRDefault="003F39C0" w:rsidP="003F39C0">
      <w:pPr>
        <w:framePr w:w="6059" w:h="1141" w:hSpace="141" w:wrap="around" w:vAnchor="text" w:hAnchor="page" w:x="1237" w:y="219"/>
        <w:ind w:right="30"/>
        <w:jc w:val="center"/>
        <w:rPr>
          <w:rFonts w:asciiTheme="minorHAnsi" w:hAnsiTheme="minorHAnsi" w:cstheme="minorHAnsi"/>
        </w:rPr>
      </w:pPr>
      <w:r w:rsidRPr="003F39C0">
        <w:rPr>
          <w:rFonts w:asciiTheme="minorHAnsi" w:hAnsiTheme="minorHAnsi" w:cstheme="minorHAnsi"/>
        </w:rPr>
        <w:t xml:space="preserve">Institut </w:t>
      </w:r>
    </w:p>
    <w:p w14:paraId="4AC9759C" w14:textId="77777777" w:rsidR="003F39C0" w:rsidRPr="003F39C0" w:rsidRDefault="003F39C0" w:rsidP="003F39C0">
      <w:pPr>
        <w:framePr w:w="6059" w:h="1141" w:hSpace="141" w:wrap="around" w:vAnchor="text" w:hAnchor="page" w:x="1237" w:y="219"/>
        <w:ind w:right="30"/>
        <w:jc w:val="center"/>
        <w:rPr>
          <w:rFonts w:asciiTheme="minorHAnsi" w:hAnsiTheme="minorHAnsi" w:cstheme="minorHAnsi"/>
        </w:rPr>
      </w:pPr>
      <w:r w:rsidRPr="003F39C0">
        <w:rPr>
          <w:rFonts w:asciiTheme="minorHAnsi" w:hAnsiTheme="minorHAnsi" w:cstheme="minorHAnsi"/>
        </w:rPr>
        <w:t>Abteilung</w:t>
      </w:r>
    </w:p>
    <w:p w14:paraId="2DB1CCF8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p w14:paraId="19112422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p w14:paraId="41A3DE41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p w14:paraId="7EAB74C0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p w14:paraId="12AAE349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p w14:paraId="40DE32F9" w14:textId="6C79EC37" w:rsidR="003F39C0" w:rsidRPr="003F39C0" w:rsidRDefault="003F39C0" w:rsidP="006A7F82">
      <w:pPr>
        <w:jc w:val="center"/>
        <w:rPr>
          <w:rFonts w:asciiTheme="minorHAnsi" w:hAnsiTheme="minorHAnsi" w:cstheme="minorHAnsi"/>
          <w:b/>
          <w:smallCaps/>
          <w:sz w:val="28"/>
        </w:rPr>
      </w:pPr>
      <w:r w:rsidRPr="003F39C0">
        <w:rPr>
          <w:rFonts w:asciiTheme="minorHAnsi" w:hAnsiTheme="minorHAnsi" w:cstheme="minorHAnsi"/>
          <w:b/>
          <w:smallCaps/>
          <w:sz w:val="28"/>
        </w:rPr>
        <w:t>Gutachten</w:t>
      </w:r>
      <w:r w:rsidR="006A7F82">
        <w:rPr>
          <w:rFonts w:asciiTheme="minorHAnsi" w:hAnsiTheme="minorHAnsi" w:cstheme="minorHAnsi"/>
          <w:b/>
          <w:smallCaps/>
          <w:sz w:val="28"/>
        </w:rPr>
        <w:t xml:space="preserve"> </w:t>
      </w:r>
      <w:r w:rsidRPr="003F39C0">
        <w:rPr>
          <w:rFonts w:asciiTheme="minorHAnsi" w:hAnsiTheme="minorHAnsi" w:cstheme="minorHAnsi"/>
          <w:b/>
          <w:smallCaps/>
          <w:sz w:val="28"/>
        </w:rPr>
        <w:t>/</w:t>
      </w:r>
      <w:r w:rsidR="006A7F82">
        <w:rPr>
          <w:rFonts w:asciiTheme="minorHAnsi" w:hAnsiTheme="minorHAnsi" w:cstheme="minorHAnsi"/>
          <w:b/>
          <w:smallCaps/>
          <w:sz w:val="28"/>
        </w:rPr>
        <w:t> </w:t>
      </w:r>
      <w:r w:rsidRPr="003F39C0">
        <w:rPr>
          <w:rFonts w:asciiTheme="minorHAnsi" w:hAnsiTheme="minorHAnsi" w:cstheme="minorHAnsi"/>
          <w:b/>
          <w:smallCaps/>
          <w:sz w:val="28"/>
        </w:rPr>
        <w:t>Zweitgutach</w:t>
      </w:r>
      <w:r w:rsidR="00D12A75">
        <w:rPr>
          <w:rFonts w:asciiTheme="minorHAnsi" w:hAnsiTheme="minorHAnsi" w:cstheme="minorHAnsi"/>
          <w:b/>
          <w:smallCaps/>
          <w:sz w:val="28"/>
        </w:rPr>
        <w:t>t</w:t>
      </w:r>
      <w:r w:rsidRPr="003F39C0">
        <w:rPr>
          <w:rFonts w:asciiTheme="minorHAnsi" w:hAnsiTheme="minorHAnsi" w:cstheme="minorHAnsi"/>
          <w:b/>
          <w:smallCaps/>
          <w:sz w:val="28"/>
        </w:rPr>
        <w:t>en für die Bachelorarbeit Biologie</w:t>
      </w:r>
    </w:p>
    <w:p w14:paraId="275650ED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p w14:paraId="356B5F1A" w14:textId="77777777" w:rsidR="003F39C0" w:rsidRPr="003F39C0" w:rsidRDefault="003F39C0" w:rsidP="003F39C0">
      <w:pPr>
        <w:rPr>
          <w:rFonts w:asciiTheme="minorHAnsi" w:hAnsiTheme="minorHAnsi" w:cstheme="minorHAnsi"/>
        </w:rPr>
      </w:pPr>
      <w:r w:rsidRPr="003F39C0">
        <w:rPr>
          <w:rFonts w:asciiTheme="minorHAnsi" w:hAnsiTheme="minorHAnsi" w:cstheme="minorHAnsi"/>
        </w:rPr>
        <w:t xml:space="preserve">Name: </w:t>
      </w:r>
      <w:r w:rsidRPr="003F39C0">
        <w:rPr>
          <w:rFonts w:asciiTheme="minorHAnsi" w:hAnsiTheme="minorHAnsi" w:cstheme="minorHAnsi"/>
        </w:rPr>
        <w:tab/>
      </w:r>
      <w:r w:rsidRPr="003F39C0">
        <w:rPr>
          <w:rFonts w:asciiTheme="minorHAnsi" w:hAnsiTheme="minorHAnsi" w:cstheme="minorHAnsi"/>
        </w:rPr>
        <w:tab/>
      </w:r>
    </w:p>
    <w:p w14:paraId="732C3B77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p w14:paraId="02F227F7" w14:textId="77777777" w:rsidR="003F39C0" w:rsidRPr="003F39C0" w:rsidRDefault="003F39C0" w:rsidP="003F39C0">
      <w:pPr>
        <w:rPr>
          <w:rFonts w:asciiTheme="minorHAnsi" w:hAnsiTheme="minorHAnsi" w:cstheme="minorHAnsi"/>
        </w:rPr>
      </w:pPr>
      <w:r w:rsidRPr="003F39C0">
        <w:rPr>
          <w:rFonts w:asciiTheme="minorHAnsi" w:hAnsiTheme="minorHAnsi" w:cstheme="minorHAnsi"/>
        </w:rPr>
        <w:t>Titel der Arbeit:</w:t>
      </w:r>
      <w:r w:rsidRPr="003F39C0">
        <w:rPr>
          <w:rFonts w:asciiTheme="minorHAnsi" w:hAnsiTheme="minorHAnsi" w:cstheme="minorHAnsi"/>
        </w:rPr>
        <w:tab/>
      </w:r>
    </w:p>
    <w:p w14:paraId="1EF3D938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p w14:paraId="0BE0EC73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p w14:paraId="4EDBBD9C" w14:textId="77777777" w:rsidR="003F39C0" w:rsidRPr="003F39C0" w:rsidRDefault="003F39C0" w:rsidP="003F39C0">
      <w:pPr>
        <w:rPr>
          <w:rFonts w:asciiTheme="minorHAnsi" w:hAnsiTheme="minorHAnsi" w:cstheme="minorHAnsi"/>
        </w:rPr>
      </w:pPr>
      <w:r w:rsidRPr="003F39C0">
        <w:rPr>
          <w:rFonts w:asciiTheme="minorHAnsi" w:hAnsiTheme="minorHAnsi" w:cstheme="minorHAnsi"/>
        </w:rPr>
        <w:t xml:space="preserve">Betreuer/Betreuerin: </w:t>
      </w:r>
      <w:r w:rsidRPr="003F39C0">
        <w:rPr>
          <w:rFonts w:asciiTheme="minorHAnsi" w:hAnsiTheme="minorHAnsi" w:cstheme="minorHAnsi"/>
        </w:rPr>
        <w:tab/>
      </w:r>
    </w:p>
    <w:p w14:paraId="5F05EE99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p w14:paraId="019F5720" w14:textId="77777777" w:rsidR="003F39C0" w:rsidRPr="003F39C0" w:rsidRDefault="003F39C0" w:rsidP="003F39C0">
      <w:pPr>
        <w:ind w:right="30"/>
        <w:rPr>
          <w:rFonts w:asciiTheme="minorHAnsi" w:hAnsiTheme="minorHAnsi" w:cstheme="minorHAnsi"/>
        </w:rPr>
      </w:pPr>
      <w:r w:rsidRPr="003F39C0">
        <w:rPr>
          <w:rFonts w:asciiTheme="minorHAnsi" w:hAnsiTheme="minorHAnsi" w:cstheme="minorHAnsi"/>
        </w:rPr>
        <w:t>Referent/Referentin:</w:t>
      </w:r>
      <w:r w:rsidRPr="003F39C0">
        <w:rPr>
          <w:rFonts w:asciiTheme="minorHAnsi" w:hAnsiTheme="minorHAnsi" w:cstheme="minorHAnsi"/>
        </w:rPr>
        <w:tab/>
      </w:r>
    </w:p>
    <w:p w14:paraId="58DE1D8C" w14:textId="77777777" w:rsidR="003F39C0" w:rsidRPr="003F39C0" w:rsidRDefault="003F39C0" w:rsidP="003F39C0">
      <w:pPr>
        <w:ind w:right="30"/>
        <w:rPr>
          <w:rFonts w:asciiTheme="minorHAnsi" w:hAnsiTheme="minorHAnsi" w:cstheme="minorHAnsi"/>
        </w:rPr>
      </w:pPr>
    </w:p>
    <w:p w14:paraId="5C20632B" w14:textId="77777777" w:rsidR="003F39C0" w:rsidRPr="003F39C0" w:rsidRDefault="003F39C0" w:rsidP="003F39C0">
      <w:pPr>
        <w:ind w:right="30"/>
        <w:rPr>
          <w:rFonts w:asciiTheme="minorHAnsi" w:hAnsiTheme="minorHAnsi" w:cstheme="minorHAnsi"/>
        </w:rPr>
      </w:pPr>
      <w:r w:rsidRPr="003F39C0">
        <w:rPr>
          <w:rFonts w:asciiTheme="minorHAnsi" w:hAnsiTheme="minorHAnsi" w:cstheme="minorHAnsi"/>
        </w:rPr>
        <w:t xml:space="preserve">Korreferent/Korreferentin: </w:t>
      </w:r>
      <w:r w:rsidRPr="003F39C0">
        <w:rPr>
          <w:rFonts w:asciiTheme="minorHAnsi" w:hAnsiTheme="minorHAnsi" w:cstheme="minorHAnsi"/>
        </w:rPr>
        <w:tab/>
      </w:r>
    </w:p>
    <w:p w14:paraId="61894FB8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p w14:paraId="6BC443A5" w14:textId="354D35D9" w:rsidR="003F39C0" w:rsidRPr="003F39C0" w:rsidRDefault="003F39C0" w:rsidP="003F39C0">
      <w:pPr>
        <w:pStyle w:val="berschrift2"/>
        <w:rPr>
          <w:rFonts w:asciiTheme="minorHAnsi" w:hAnsiTheme="minorHAnsi" w:cstheme="minorHAnsi"/>
          <w:b w:val="0"/>
          <w:i/>
          <w:sz w:val="24"/>
          <w:szCs w:val="24"/>
        </w:rPr>
      </w:pPr>
      <w:r w:rsidRPr="003F39C0">
        <w:rPr>
          <w:rFonts w:asciiTheme="minorHAnsi" w:hAnsiTheme="minorHAnsi" w:cstheme="minorHAnsi"/>
          <w:sz w:val="24"/>
          <w:szCs w:val="24"/>
        </w:rPr>
        <w:t xml:space="preserve">A Bewertung der schriftlichen Arbeit </w:t>
      </w:r>
    </w:p>
    <w:p w14:paraId="6364102B" w14:textId="77777777" w:rsidR="003F39C0" w:rsidRPr="003F39C0" w:rsidRDefault="003F39C0" w:rsidP="003F39C0">
      <w:pPr>
        <w:spacing w:line="220" w:lineRule="exact"/>
        <w:rPr>
          <w:rFonts w:asciiTheme="minorHAnsi" w:hAnsiTheme="minorHAnsi" w:cstheme="minorHAnsi"/>
        </w:rPr>
      </w:pPr>
    </w:p>
    <w:tbl>
      <w:tblPr>
        <w:tblW w:w="0" w:type="auto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7"/>
        <w:gridCol w:w="142"/>
        <w:gridCol w:w="396"/>
        <w:gridCol w:w="142"/>
        <w:gridCol w:w="396"/>
        <w:gridCol w:w="142"/>
        <w:gridCol w:w="396"/>
      </w:tblGrid>
      <w:tr w:rsidR="003F39C0" w:rsidRPr="003F39C0" w14:paraId="413F2451" w14:textId="77777777" w:rsidTr="005C407A">
        <w:tc>
          <w:tcPr>
            <w:tcW w:w="624" w:type="dxa"/>
          </w:tcPr>
          <w:p w14:paraId="10CD2BF3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</w:tcPr>
          <w:p w14:paraId="2A1BB317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1" w:type="dxa"/>
          </w:tcPr>
          <w:p w14:paraId="03B23A79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</w:tcPr>
          <w:p w14:paraId="6779E183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2" w:type="dxa"/>
          </w:tcPr>
          <w:p w14:paraId="49CD4936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7" w:type="dxa"/>
          </w:tcPr>
          <w:p w14:paraId="637E88A9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2" w:type="dxa"/>
          </w:tcPr>
          <w:p w14:paraId="084DB8C1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</w:tcPr>
          <w:p w14:paraId="28B5732C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2" w:type="dxa"/>
          </w:tcPr>
          <w:p w14:paraId="54101528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</w:tcPr>
          <w:p w14:paraId="080885E3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2" w:type="dxa"/>
          </w:tcPr>
          <w:p w14:paraId="4A050D96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</w:tcPr>
          <w:p w14:paraId="3EE70F34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5</w:t>
            </w:r>
          </w:p>
        </w:tc>
      </w:tr>
      <w:tr w:rsidR="003F39C0" w:rsidRPr="003F39C0" w14:paraId="1D67E696" w14:textId="77777777" w:rsidTr="005C407A">
        <w:tc>
          <w:tcPr>
            <w:tcW w:w="624" w:type="dxa"/>
          </w:tcPr>
          <w:p w14:paraId="2E611CE1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103" w:type="dxa"/>
          </w:tcPr>
          <w:p w14:paraId="5E9DBB54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Aufbau und Gliederung</w:t>
            </w:r>
          </w:p>
        </w:tc>
        <w:tc>
          <w:tcPr>
            <w:tcW w:w="571" w:type="dxa"/>
          </w:tcPr>
          <w:p w14:paraId="64286C51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0415B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39682969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9639B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3F3F0F92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51AFE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03298301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3733C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35B8B5A4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3431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605D778" w14:textId="77777777" w:rsidR="003F39C0" w:rsidRPr="003F39C0" w:rsidRDefault="003F39C0" w:rsidP="003F39C0">
      <w:pPr>
        <w:spacing w:line="16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</w:tblGrid>
      <w:tr w:rsidR="003F39C0" w:rsidRPr="003F39C0" w14:paraId="391B681B" w14:textId="77777777" w:rsidTr="005C407A">
        <w:tc>
          <w:tcPr>
            <w:tcW w:w="624" w:type="dxa"/>
          </w:tcPr>
          <w:p w14:paraId="1927DB4E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103" w:type="dxa"/>
          </w:tcPr>
          <w:p w14:paraId="29150878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Klarheit und Verständlichkeit</w:t>
            </w:r>
          </w:p>
        </w:tc>
        <w:tc>
          <w:tcPr>
            <w:tcW w:w="571" w:type="dxa"/>
          </w:tcPr>
          <w:p w14:paraId="26F2A1DC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84C97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1BDF0444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35C26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5CE30787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4AB33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24487F3F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64D0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039639A3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CCED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B759CA3" w14:textId="77777777" w:rsidR="003F39C0" w:rsidRPr="003F39C0" w:rsidRDefault="003F39C0" w:rsidP="003F39C0">
      <w:pPr>
        <w:spacing w:line="16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</w:tblGrid>
      <w:tr w:rsidR="003F39C0" w:rsidRPr="003F39C0" w14:paraId="793948DB" w14:textId="77777777" w:rsidTr="005C407A">
        <w:tc>
          <w:tcPr>
            <w:tcW w:w="624" w:type="dxa"/>
          </w:tcPr>
          <w:p w14:paraId="1A070856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5103" w:type="dxa"/>
          </w:tcPr>
          <w:p w14:paraId="1AD78D1B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Korrektheit des äußeren Bildes</w:t>
            </w:r>
          </w:p>
        </w:tc>
        <w:tc>
          <w:tcPr>
            <w:tcW w:w="571" w:type="dxa"/>
          </w:tcPr>
          <w:p w14:paraId="5A4D11AF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C4E59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42469C20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051C4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1DAD9363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C05DF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2D7A0BBD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0F54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1555CFCD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AD7D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5ACFF75" w14:textId="77777777" w:rsidR="003F39C0" w:rsidRPr="003F39C0" w:rsidRDefault="003F39C0" w:rsidP="003F39C0">
      <w:pPr>
        <w:spacing w:line="16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42"/>
        <w:gridCol w:w="196"/>
        <w:gridCol w:w="396"/>
        <w:gridCol w:w="142"/>
        <w:gridCol w:w="396"/>
      </w:tblGrid>
      <w:tr w:rsidR="003F39C0" w:rsidRPr="003F39C0" w14:paraId="7EE67905" w14:textId="77777777" w:rsidTr="005C407A">
        <w:tc>
          <w:tcPr>
            <w:tcW w:w="624" w:type="dxa"/>
          </w:tcPr>
          <w:p w14:paraId="78D0F5C1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5103" w:type="dxa"/>
          </w:tcPr>
          <w:p w14:paraId="0370ED8B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Anschaulichkeit (Tabellen, Graphiken)</w:t>
            </w:r>
          </w:p>
        </w:tc>
        <w:tc>
          <w:tcPr>
            <w:tcW w:w="571" w:type="dxa"/>
          </w:tcPr>
          <w:p w14:paraId="1E55ADDD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BABE2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6CFDEA92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CB56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3FB19C73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CB6F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6" w:type="dxa"/>
            <w:tcBorders>
              <w:left w:val="nil"/>
            </w:tcBorders>
          </w:tcPr>
          <w:p w14:paraId="74482B20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B679C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3DB27E40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2808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ABDA4E8" w14:textId="77777777" w:rsidR="003F39C0" w:rsidRPr="003F39C0" w:rsidRDefault="003F39C0" w:rsidP="003F39C0">
      <w:pPr>
        <w:spacing w:line="16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42"/>
        <w:gridCol w:w="196"/>
        <w:gridCol w:w="396"/>
        <w:gridCol w:w="142"/>
        <w:gridCol w:w="396"/>
      </w:tblGrid>
      <w:tr w:rsidR="003F39C0" w:rsidRPr="003F39C0" w14:paraId="05A8163B" w14:textId="77777777" w:rsidTr="005C407A">
        <w:tc>
          <w:tcPr>
            <w:tcW w:w="624" w:type="dxa"/>
          </w:tcPr>
          <w:p w14:paraId="086C4E4C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5103" w:type="dxa"/>
          </w:tcPr>
          <w:p w14:paraId="3E04704F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 xml:space="preserve">Abbildungen (Nummerierung, Titel, Legende) </w:t>
            </w:r>
          </w:p>
        </w:tc>
        <w:tc>
          <w:tcPr>
            <w:tcW w:w="571" w:type="dxa"/>
          </w:tcPr>
          <w:p w14:paraId="4B55511A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3A73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007005C1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6486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6BB25759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DE180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6" w:type="dxa"/>
            <w:tcBorders>
              <w:left w:val="nil"/>
            </w:tcBorders>
          </w:tcPr>
          <w:p w14:paraId="7C50C230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6B1B6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6A4C59C6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E5C9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C69907B" w14:textId="77777777" w:rsidR="003F39C0" w:rsidRPr="003F39C0" w:rsidRDefault="003F39C0" w:rsidP="003F39C0">
      <w:pPr>
        <w:spacing w:line="16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</w:tblGrid>
      <w:tr w:rsidR="003F39C0" w:rsidRPr="003F39C0" w14:paraId="2CA467F4" w14:textId="77777777" w:rsidTr="005C407A">
        <w:tc>
          <w:tcPr>
            <w:tcW w:w="624" w:type="dxa"/>
          </w:tcPr>
          <w:p w14:paraId="18D87742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5103" w:type="dxa"/>
          </w:tcPr>
          <w:p w14:paraId="4363D7C6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Korrektheit der Zitate/des Literaturverzeichnisses</w:t>
            </w:r>
          </w:p>
        </w:tc>
        <w:tc>
          <w:tcPr>
            <w:tcW w:w="571" w:type="dxa"/>
          </w:tcPr>
          <w:p w14:paraId="685994A1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7CC30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73513642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B869A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228788E8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E048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2AF8063F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5B6F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10045BD0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2EDAB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A34C346" w14:textId="77777777" w:rsidR="003F39C0" w:rsidRPr="003F39C0" w:rsidRDefault="003F39C0" w:rsidP="003F39C0">
      <w:pPr>
        <w:spacing w:line="16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</w:tblGrid>
      <w:tr w:rsidR="003F39C0" w:rsidRPr="003F39C0" w14:paraId="08608A9F" w14:textId="77777777" w:rsidTr="005C407A">
        <w:tc>
          <w:tcPr>
            <w:tcW w:w="624" w:type="dxa"/>
          </w:tcPr>
          <w:p w14:paraId="153420C9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5103" w:type="dxa"/>
          </w:tcPr>
          <w:p w14:paraId="0BDA7605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Sprachliche Korrektheit</w:t>
            </w:r>
          </w:p>
        </w:tc>
        <w:tc>
          <w:tcPr>
            <w:tcW w:w="571" w:type="dxa"/>
          </w:tcPr>
          <w:p w14:paraId="56EE5DBB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A674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2894699D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6BB9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1EC5812F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ADE9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1A918236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D1ECB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52D32F08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2538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AB2AEDB" w14:textId="77777777" w:rsidR="003F39C0" w:rsidRPr="003F39C0" w:rsidRDefault="003F39C0" w:rsidP="003F39C0">
      <w:pPr>
        <w:spacing w:line="22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</w:tblGrid>
      <w:tr w:rsidR="003F39C0" w:rsidRPr="003F39C0" w14:paraId="4EC47BA5" w14:textId="77777777" w:rsidTr="005C407A">
        <w:tc>
          <w:tcPr>
            <w:tcW w:w="624" w:type="dxa"/>
          </w:tcPr>
          <w:p w14:paraId="33EAF122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5103" w:type="dxa"/>
          </w:tcPr>
          <w:p w14:paraId="57317CA4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Einleitung</w:t>
            </w:r>
          </w:p>
        </w:tc>
        <w:tc>
          <w:tcPr>
            <w:tcW w:w="571" w:type="dxa"/>
          </w:tcPr>
          <w:p w14:paraId="208790DF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D8711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66C358A9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D4227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364FCE8D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3BEC8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40AAC40A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951D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26785F71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226B9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2C84D45" w14:textId="77777777" w:rsidR="003F39C0" w:rsidRPr="003F39C0" w:rsidRDefault="003F39C0" w:rsidP="003F39C0">
      <w:pPr>
        <w:spacing w:line="22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</w:tblGrid>
      <w:tr w:rsidR="003F39C0" w:rsidRPr="003F39C0" w14:paraId="7D3D4BF2" w14:textId="77777777" w:rsidTr="005C407A">
        <w:tc>
          <w:tcPr>
            <w:tcW w:w="624" w:type="dxa"/>
          </w:tcPr>
          <w:p w14:paraId="39493239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5103" w:type="dxa"/>
          </w:tcPr>
          <w:p w14:paraId="48188C99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Material und Methoden</w:t>
            </w:r>
          </w:p>
        </w:tc>
        <w:tc>
          <w:tcPr>
            <w:tcW w:w="571" w:type="dxa"/>
          </w:tcPr>
          <w:p w14:paraId="70D6A5E4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713A3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25A93F24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80358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27D53ACF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DE9FF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7446AA75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64E01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4AEB4DCF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4E90C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39773E8" w14:textId="77777777" w:rsidR="003F39C0" w:rsidRPr="003F39C0" w:rsidRDefault="003F39C0" w:rsidP="003F39C0">
      <w:pPr>
        <w:spacing w:line="22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</w:tblGrid>
      <w:tr w:rsidR="003F39C0" w:rsidRPr="003F39C0" w14:paraId="757FEE3F" w14:textId="77777777" w:rsidTr="005C407A">
        <w:tc>
          <w:tcPr>
            <w:tcW w:w="624" w:type="dxa"/>
          </w:tcPr>
          <w:p w14:paraId="544661D3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5103" w:type="dxa"/>
          </w:tcPr>
          <w:p w14:paraId="2B23ADA0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Ergebnisse</w:t>
            </w:r>
          </w:p>
        </w:tc>
        <w:tc>
          <w:tcPr>
            <w:tcW w:w="571" w:type="dxa"/>
          </w:tcPr>
          <w:p w14:paraId="12C8A207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CA449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383751C5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8D6D2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2E66117A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95156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0C7205D2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5F7E6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3613E548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D3DF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7E3D7BB" w14:textId="77777777" w:rsidR="003F39C0" w:rsidRPr="003F39C0" w:rsidRDefault="003F39C0" w:rsidP="003F39C0">
      <w:pPr>
        <w:spacing w:line="22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</w:tblGrid>
      <w:tr w:rsidR="003F39C0" w:rsidRPr="003F39C0" w14:paraId="5ACD9A7E" w14:textId="77777777" w:rsidTr="005C407A">
        <w:tc>
          <w:tcPr>
            <w:tcW w:w="624" w:type="dxa"/>
          </w:tcPr>
          <w:p w14:paraId="0AD7E9B1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5103" w:type="dxa"/>
          </w:tcPr>
          <w:p w14:paraId="182CED17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Diskussion und Zusammenfassung</w:t>
            </w:r>
          </w:p>
        </w:tc>
        <w:tc>
          <w:tcPr>
            <w:tcW w:w="571" w:type="dxa"/>
          </w:tcPr>
          <w:p w14:paraId="0E905144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633C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450DE437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EFA4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290E425E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D72F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718FE10A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93AF6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5817D2CC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B760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CACAB98" w14:textId="77777777" w:rsidR="003F39C0" w:rsidRPr="003F39C0" w:rsidRDefault="003F39C0" w:rsidP="003F39C0">
      <w:pPr>
        <w:pStyle w:val="berschrift2"/>
        <w:rPr>
          <w:rFonts w:asciiTheme="minorHAnsi" w:hAnsiTheme="minorHAnsi" w:cstheme="minorHAnsi"/>
          <w:sz w:val="24"/>
          <w:szCs w:val="24"/>
        </w:rPr>
      </w:pPr>
    </w:p>
    <w:p w14:paraId="273F9533" w14:textId="08D6D8F0" w:rsidR="003F39C0" w:rsidRPr="003F39C0" w:rsidRDefault="003F39C0" w:rsidP="003F39C0">
      <w:pPr>
        <w:pStyle w:val="berschrift2"/>
        <w:rPr>
          <w:rFonts w:asciiTheme="minorHAnsi" w:hAnsiTheme="minorHAnsi" w:cstheme="minorHAnsi"/>
          <w:sz w:val="24"/>
          <w:szCs w:val="24"/>
        </w:rPr>
      </w:pPr>
      <w:r w:rsidRPr="003F39C0">
        <w:rPr>
          <w:rFonts w:asciiTheme="minorHAnsi" w:hAnsiTheme="minorHAnsi" w:cstheme="minorHAnsi"/>
          <w:sz w:val="24"/>
          <w:szCs w:val="24"/>
        </w:rPr>
        <w:br/>
        <w:t xml:space="preserve">B Bewertung der praktischen (experimentellen) Arbeit </w:t>
      </w:r>
    </w:p>
    <w:p w14:paraId="4D4B9B18" w14:textId="77777777" w:rsidR="003F39C0" w:rsidRPr="003F39C0" w:rsidRDefault="003F39C0" w:rsidP="003F39C0">
      <w:pPr>
        <w:spacing w:line="160" w:lineRule="exact"/>
        <w:rPr>
          <w:rFonts w:asciiTheme="minorHAnsi" w:hAnsiTheme="minorHAnsi" w:cstheme="minorHAnsi"/>
        </w:rPr>
      </w:pPr>
      <w:r w:rsidRPr="003F39C0">
        <w:rPr>
          <w:rFonts w:asciiTheme="minorHAnsi" w:hAnsiTheme="minorHAnsi" w:cstheme="minorHAnsi"/>
        </w:rPr>
        <w:t xml:space="preserve">(Nur vom Erstgutachter auszufüllen) </w:t>
      </w:r>
    </w:p>
    <w:p w14:paraId="6889D231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tbl>
      <w:tblPr>
        <w:tblW w:w="9601" w:type="dxa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  <w:gridCol w:w="215"/>
        <w:gridCol w:w="540"/>
      </w:tblGrid>
      <w:tr w:rsidR="003F39C0" w:rsidRPr="003F39C0" w14:paraId="2FADF087" w14:textId="77777777" w:rsidTr="005C407A">
        <w:tc>
          <w:tcPr>
            <w:tcW w:w="624" w:type="dxa"/>
          </w:tcPr>
          <w:p w14:paraId="0A517FEA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</w:tcPr>
          <w:p w14:paraId="73A4ECE0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1" w:type="dxa"/>
          </w:tcPr>
          <w:p w14:paraId="19204869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</w:tcPr>
          <w:p w14:paraId="0686A184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2" w:type="dxa"/>
          </w:tcPr>
          <w:p w14:paraId="75EEEF5C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</w:tcPr>
          <w:p w14:paraId="6A619547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2" w:type="dxa"/>
          </w:tcPr>
          <w:p w14:paraId="3CA8C48C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</w:tcPr>
          <w:p w14:paraId="3188FD16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2" w:type="dxa"/>
          </w:tcPr>
          <w:p w14:paraId="6F6200BE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</w:tcPr>
          <w:p w14:paraId="1DC36B5E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2" w:type="dxa"/>
          </w:tcPr>
          <w:p w14:paraId="6CFAAFD1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14:paraId="6837C761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15" w:type="dxa"/>
          </w:tcPr>
          <w:p w14:paraId="3EE8C827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35359F0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NA</w:t>
            </w:r>
          </w:p>
        </w:tc>
      </w:tr>
      <w:tr w:rsidR="003F39C0" w:rsidRPr="003F39C0" w14:paraId="737E3399" w14:textId="77777777" w:rsidTr="005C407A">
        <w:tc>
          <w:tcPr>
            <w:tcW w:w="624" w:type="dxa"/>
          </w:tcPr>
          <w:p w14:paraId="3EF1488E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103" w:type="dxa"/>
          </w:tcPr>
          <w:p w14:paraId="49795470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Organisation der Versuche</w:t>
            </w:r>
          </w:p>
        </w:tc>
        <w:tc>
          <w:tcPr>
            <w:tcW w:w="571" w:type="dxa"/>
          </w:tcPr>
          <w:p w14:paraId="4EA93942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67A62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0C91E08A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C6ED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1C5F662A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F1A99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140C220C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2DE42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  <w:right w:val="single" w:sz="4" w:space="0" w:color="auto"/>
            </w:tcBorders>
          </w:tcPr>
          <w:p w14:paraId="279550C9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FB73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" w:type="dxa"/>
            <w:tcBorders>
              <w:left w:val="single" w:sz="4" w:space="0" w:color="auto"/>
              <w:right w:val="single" w:sz="4" w:space="0" w:color="auto"/>
            </w:tcBorders>
          </w:tcPr>
          <w:p w14:paraId="58E328BE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E32F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B8E7742" w14:textId="77777777" w:rsidR="003F39C0" w:rsidRPr="003F39C0" w:rsidRDefault="003F39C0" w:rsidP="003F39C0">
      <w:pPr>
        <w:spacing w:line="160" w:lineRule="exact"/>
        <w:rPr>
          <w:rFonts w:asciiTheme="minorHAnsi" w:hAnsiTheme="minorHAnsi" w:cstheme="minorHAnsi"/>
        </w:rPr>
      </w:pPr>
    </w:p>
    <w:tbl>
      <w:tblPr>
        <w:tblW w:w="9601" w:type="dxa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  <w:gridCol w:w="215"/>
        <w:gridCol w:w="540"/>
      </w:tblGrid>
      <w:tr w:rsidR="003F39C0" w:rsidRPr="003F39C0" w14:paraId="23905329" w14:textId="77777777" w:rsidTr="005C407A">
        <w:tc>
          <w:tcPr>
            <w:tcW w:w="624" w:type="dxa"/>
          </w:tcPr>
          <w:p w14:paraId="3381F06D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103" w:type="dxa"/>
          </w:tcPr>
          <w:p w14:paraId="1AF14A16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Dokumentation der Versuche (Laborbuch)</w:t>
            </w:r>
          </w:p>
        </w:tc>
        <w:tc>
          <w:tcPr>
            <w:tcW w:w="571" w:type="dxa"/>
          </w:tcPr>
          <w:p w14:paraId="35B3E238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A48F9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2CCE4F00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984FA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452F135B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6E2A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23BD2584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EDC7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  <w:right w:val="single" w:sz="4" w:space="0" w:color="auto"/>
            </w:tcBorders>
          </w:tcPr>
          <w:p w14:paraId="1732C74F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D747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" w:type="dxa"/>
            <w:tcBorders>
              <w:left w:val="single" w:sz="4" w:space="0" w:color="auto"/>
              <w:right w:val="single" w:sz="4" w:space="0" w:color="auto"/>
            </w:tcBorders>
          </w:tcPr>
          <w:p w14:paraId="44936D66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BB24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2D301C4" w14:textId="77777777" w:rsidR="003F39C0" w:rsidRPr="003F39C0" w:rsidRDefault="003F39C0" w:rsidP="003F39C0">
      <w:pPr>
        <w:spacing w:line="160" w:lineRule="exact"/>
        <w:rPr>
          <w:rFonts w:asciiTheme="minorHAnsi" w:hAnsiTheme="minorHAnsi" w:cstheme="minorHAnsi"/>
        </w:rPr>
      </w:pPr>
    </w:p>
    <w:tbl>
      <w:tblPr>
        <w:tblW w:w="9601" w:type="dxa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  <w:gridCol w:w="215"/>
        <w:gridCol w:w="540"/>
      </w:tblGrid>
      <w:tr w:rsidR="003F39C0" w:rsidRPr="003F39C0" w14:paraId="45496F27" w14:textId="77777777" w:rsidTr="005C407A">
        <w:tc>
          <w:tcPr>
            <w:tcW w:w="624" w:type="dxa"/>
          </w:tcPr>
          <w:p w14:paraId="23F7AD0C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5103" w:type="dxa"/>
          </w:tcPr>
          <w:p w14:paraId="6FB66E1D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Selbständigkeit des Methodenerwerbs</w:t>
            </w:r>
          </w:p>
        </w:tc>
        <w:tc>
          <w:tcPr>
            <w:tcW w:w="571" w:type="dxa"/>
          </w:tcPr>
          <w:p w14:paraId="44AB36AF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DC3FE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6334E11B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CB022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41EDF4B3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143AD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571E3D15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A246C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0BF41C41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9500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</w:tcPr>
          <w:p w14:paraId="451CDAFF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32BD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D39F3A0" w14:textId="77777777" w:rsidR="003F39C0" w:rsidRPr="003F39C0" w:rsidRDefault="003F39C0" w:rsidP="003F39C0">
      <w:pPr>
        <w:spacing w:line="160" w:lineRule="exact"/>
        <w:rPr>
          <w:rFonts w:asciiTheme="minorHAnsi" w:hAnsiTheme="minorHAnsi" w:cstheme="minorHAnsi"/>
        </w:rPr>
      </w:pPr>
    </w:p>
    <w:tbl>
      <w:tblPr>
        <w:tblW w:w="9601" w:type="dxa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  <w:gridCol w:w="215"/>
        <w:gridCol w:w="540"/>
      </w:tblGrid>
      <w:tr w:rsidR="003F39C0" w:rsidRPr="003F39C0" w14:paraId="77E3DF89" w14:textId="77777777" w:rsidTr="005C407A">
        <w:tc>
          <w:tcPr>
            <w:tcW w:w="624" w:type="dxa"/>
          </w:tcPr>
          <w:p w14:paraId="23440D67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5103" w:type="dxa"/>
          </w:tcPr>
          <w:p w14:paraId="04C2FED0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Teamfähigkeit</w:t>
            </w:r>
          </w:p>
        </w:tc>
        <w:tc>
          <w:tcPr>
            <w:tcW w:w="571" w:type="dxa"/>
          </w:tcPr>
          <w:p w14:paraId="47B63599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305BA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246F6D90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019B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44097E69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35996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21D0A85C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7953B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5584E108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9DF9F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</w:tcPr>
          <w:p w14:paraId="26C4D04C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BEE9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C038460" w14:textId="77777777" w:rsidR="003F39C0" w:rsidRPr="003F39C0" w:rsidRDefault="003F39C0" w:rsidP="003F39C0">
      <w:pPr>
        <w:spacing w:line="160" w:lineRule="exact"/>
        <w:rPr>
          <w:rFonts w:asciiTheme="minorHAnsi" w:hAnsiTheme="minorHAnsi" w:cstheme="minorHAnsi"/>
        </w:rPr>
      </w:pPr>
    </w:p>
    <w:tbl>
      <w:tblPr>
        <w:tblW w:w="9601" w:type="dxa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  <w:gridCol w:w="215"/>
        <w:gridCol w:w="540"/>
      </w:tblGrid>
      <w:tr w:rsidR="003F39C0" w:rsidRPr="003F39C0" w14:paraId="624993A7" w14:textId="77777777" w:rsidTr="005C407A">
        <w:tc>
          <w:tcPr>
            <w:tcW w:w="624" w:type="dxa"/>
          </w:tcPr>
          <w:p w14:paraId="2DFA4F96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5103" w:type="dxa"/>
          </w:tcPr>
          <w:p w14:paraId="76CBF8F1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Experimentelles Geschick</w:t>
            </w:r>
          </w:p>
        </w:tc>
        <w:tc>
          <w:tcPr>
            <w:tcW w:w="571" w:type="dxa"/>
          </w:tcPr>
          <w:p w14:paraId="0A1A3263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0BA4C2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1BBC6113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E4CB07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784D9D10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8F60A1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1B7AD708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981FE1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310BC9A4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435652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</w:tcPr>
          <w:p w14:paraId="2E53550B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44E3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BB249AE" w14:textId="77777777" w:rsidR="003F39C0" w:rsidRPr="003F39C0" w:rsidRDefault="003F39C0" w:rsidP="003F39C0">
      <w:pPr>
        <w:spacing w:line="160" w:lineRule="exact"/>
        <w:rPr>
          <w:rFonts w:asciiTheme="minorHAnsi" w:hAnsiTheme="minorHAnsi" w:cstheme="minorHAnsi"/>
        </w:rPr>
      </w:pPr>
    </w:p>
    <w:tbl>
      <w:tblPr>
        <w:tblW w:w="9601" w:type="dxa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  <w:gridCol w:w="215"/>
        <w:gridCol w:w="540"/>
      </w:tblGrid>
      <w:tr w:rsidR="003F39C0" w:rsidRPr="003F39C0" w14:paraId="17E1D3E0" w14:textId="77777777" w:rsidTr="005C407A">
        <w:tc>
          <w:tcPr>
            <w:tcW w:w="624" w:type="dxa"/>
          </w:tcPr>
          <w:p w14:paraId="41C17426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5103" w:type="dxa"/>
          </w:tcPr>
          <w:p w14:paraId="3591AAC6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Eigeninitiative und Selbständigkeit</w:t>
            </w:r>
          </w:p>
        </w:tc>
        <w:tc>
          <w:tcPr>
            <w:tcW w:w="571" w:type="dxa"/>
          </w:tcPr>
          <w:p w14:paraId="30514705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6388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5DDD34A4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9686C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5767BFD7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77552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649C98F0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41A55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40932557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5B1C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</w:tcPr>
          <w:p w14:paraId="3D103F94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D4A7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D89FD9C" w14:textId="54E643D5" w:rsidR="003F39C0" w:rsidRDefault="003F39C0" w:rsidP="003F39C0">
      <w:pPr>
        <w:spacing w:line="160" w:lineRule="exact"/>
        <w:rPr>
          <w:rFonts w:asciiTheme="minorHAnsi" w:hAnsiTheme="minorHAnsi" w:cstheme="minorHAnsi"/>
        </w:rPr>
      </w:pPr>
    </w:p>
    <w:p w14:paraId="20C517E0" w14:textId="77777777" w:rsidR="00456849" w:rsidRPr="003F39C0" w:rsidRDefault="00456849" w:rsidP="003F39C0">
      <w:pPr>
        <w:spacing w:line="160" w:lineRule="exact"/>
        <w:rPr>
          <w:rFonts w:asciiTheme="minorHAnsi" w:hAnsiTheme="minorHAnsi" w:cstheme="minorHAnsi"/>
        </w:rPr>
      </w:pPr>
    </w:p>
    <w:p w14:paraId="41D31D38" w14:textId="126D5EB4" w:rsidR="003F39C0" w:rsidRPr="003F39C0" w:rsidRDefault="003F39C0" w:rsidP="003F39C0">
      <w:pPr>
        <w:pStyle w:val="berschrift2"/>
        <w:rPr>
          <w:rFonts w:asciiTheme="minorHAnsi" w:hAnsiTheme="minorHAnsi" w:cstheme="minorHAnsi"/>
          <w:sz w:val="24"/>
          <w:szCs w:val="24"/>
        </w:rPr>
      </w:pPr>
      <w:r w:rsidRPr="003F39C0">
        <w:rPr>
          <w:rFonts w:asciiTheme="minorHAnsi" w:hAnsiTheme="minorHAnsi" w:cstheme="minorHAnsi"/>
          <w:sz w:val="24"/>
          <w:szCs w:val="24"/>
        </w:rPr>
        <w:t>C Bewertung der wissenschaftlichen Arbeitsweise</w:t>
      </w:r>
    </w:p>
    <w:p w14:paraId="5B14B520" w14:textId="77777777" w:rsidR="003F39C0" w:rsidRPr="003F39C0" w:rsidRDefault="003F39C0" w:rsidP="006A7F82">
      <w:pPr>
        <w:spacing w:before="120" w:line="160" w:lineRule="exact"/>
        <w:rPr>
          <w:rFonts w:asciiTheme="minorHAnsi" w:hAnsiTheme="minorHAnsi" w:cstheme="minorHAnsi"/>
        </w:rPr>
      </w:pPr>
      <w:r w:rsidRPr="003F39C0">
        <w:rPr>
          <w:rFonts w:asciiTheme="minorHAnsi" w:hAnsiTheme="minorHAnsi" w:cstheme="minorHAnsi"/>
        </w:rPr>
        <w:t xml:space="preserve">(Nur vom Erstgutachter auszufüllen) </w:t>
      </w:r>
    </w:p>
    <w:p w14:paraId="447566EA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tbl>
      <w:tblPr>
        <w:tblW w:w="9601" w:type="dxa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  <w:gridCol w:w="215"/>
        <w:gridCol w:w="540"/>
      </w:tblGrid>
      <w:tr w:rsidR="003F39C0" w:rsidRPr="003F39C0" w14:paraId="77B81C07" w14:textId="77777777" w:rsidTr="005C407A">
        <w:tc>
          <w:tcPr>
            <w:tcW w:w="624" w:type="dxa"/>
          </w:tcPr>
          <w:p w14:paraId="66F9F420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</w:tcPr>
          <w:p w14:paraId="1E1756A7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1" w:type="dxa"/>
          </w:tcPr>
          <w:p w14:paraId="00641525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</w:tcPr>
          <w:p w14:paraId="1A8BE311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2" w:type="dxa"/>
          </w:tcPr>
          <w:p w14:paraId="0392C69E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</w:tcPr>
          <w:p w14:paraId="30DA492A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2" w:type="dxa"/>
          </w:tcPr>
          <w:p w14:paraId="41358AE8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</w:tcPr>
          <w:p w14:paraId="3E1ED09B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2" w:type="dxa"/>
          </w:tcPr>
          <w:p w14:paraId="3F359A7B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</w:tcPr>
          <w:p w14:paraId="0674482A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2" w:type="dxa"/>
          </w:tcPr>
          <w:p w14:paraId="360120D1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14:paraId="6454B62F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15" w:type="dxa"/>
          </w:tcPr>
          <w:p w14:paraId="20DE151F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2DD1D42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NA</w:t>
            </w:r>
          </w:p>
        </w:tc>
      </w:tr>
      <w:tr w:rsidR="003F39C0" w:rsidRPr="003F39C0" w14:paraId="32025341" w14:textId="77777777" w:rsidTr="005C407A">
        <w:tc>
          <w:tcPr>
            <w:tcW w:w="624" w:type="dxa"/>
          </w:tcPr>
          <w:p w14:paraId="6D183B71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103" w:type="dxa"/>
          </w:tcPr>
          <w:p w14:paraId="55AD5B68" w14:textId="77777777" w:rsidR="003F39C0" w:rsidRPr="00456849" w:rsidRDefault="003F39C0" w:rsidP="005C407A">
            <w:pPr>
              <w:rPr>
                <w:rFonts w:asciiTheme="minorHAnsi" w:hAnsiTheme="minorHAnsi" w:cstheme="minorHAnsi"/>
                <w:w w:val="98"/>
              </w:rPr>
            </w:pPr>
            <w:r w:rsidRPr="00456849">
              <w:rPr>
                <w:rFonts w:asciiTheme="minorHAnsi" w:hAnsiTheme="minorHAnsi" w:cstheme="minorHAnsi"/>
                <w:w w:val="98"/>
              </w:rPr>
              <w:t xml:space="preserve">Hintergrund des Themas und Ziel der Arbeit </w:t>
            </w:r>
            <w:proofErr w:type="gramStart"/>
            <w:r w:rsidRPr="00456849">
              <w:rPr>
                <w:rFonts w:asciiTheme="minorHAnsi" w:hAnsiTheme="minorHAnsi" w:cstheme="minorHAnsi"/>
                <w:w w:val="98"/>
              </w:rPr>
              <w:t>erfasst</w:t>
            </w:r>
            <w:proofErr w:type="gramEnd"/>
          </w:p>
        </w:tc>
        <w:tc>
          <w:tcPr>
            <w:tcW w:w="571" w:type="dxa"/>
          </w:tcPr>
          <w:p w14:paraId="76987A45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7B2EF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20B85D0F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C0F2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58B4DC1A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CC9A2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41800CD1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73E8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  <w:right w:val="single" w:sz="4" w:space="0" w:color="auto"/>
            </w:tcBorders>
          </w:tcPr>
          <w:p w14:paraId="70037E25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3CBD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" w:type="dxa"/>
            <w:tcBorders>
              <w:left w:val="single" w:sz="4" w:space="0" w:color="auto"/>
              <w:right w:val="single" w:sz="4" w:space="0" w:color="auto"/>
            </w:tcBorders>
          </w:tcPr>
          <w:p w14:paraId="3725FCB2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10EE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E40A175" w14:textId="77777777" w:rsidR="003F39C0" w:rsidRPr="003F39C0" w:rsidRDefault="003F39C0" w:rsidP="003F39C0">
      <w:pPr>
        <w:spacing w:line="160" w:lineRule="exact"/>
        <w:rPr>
          <w:rFonts w:asciiTheme="minorHAnsi" w:hAnsiTheme="minorHAnsi" w:cstheme="minorHAnsi"/>
        </w:rPr>
      </w:pPr>
    </w:p>
    <w:tbl>
      <w:tblPr>
        <w:tblW w:w="9601" w:type="dxa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  <w:gridCol w:w="215"/>
        <w:gridCol w:w="540"/>
      </w:tblGrid>
      <w:tr w:rsidR="003F39C0" w:rsidRPr="003F39C0" w14:paraId="533CBAE8" w14:textId="77777777" w:rsidTr="005C407A">
        <w:tc>
          <w:tcPr>
            <w:tcW w:w="624" w:type="dxa"/>
          </w:tcPr>
          <w:p w14:paraId="307ECBDD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103" w:type="dxa"/>
          </w:tcPr>
          <w:p w14:paraId="0B5FA645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Ergebnisse selbständig interpretiert</w:t>
            </w:r>
          </w:p>
        </w:tc>
        <w:tc>
          <w:tcPr>
            <w:tcW w:w="571" w:type="dxa"/>
          </w:tcPr>
          <w:p w14:paraId="6F7A5565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E39A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5F6A519A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5CD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25532FAF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9079F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09861756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9F709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  <w:right w:val="single" w:sz="4" w:space="0" w:color="auto"/>
            </w:tcBorders>
          </w:tcPr>
          <w:p w14:paraId="62C70855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8CA9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" w:type="dxa"/>
            <w:tcBorders>
              <w:left w:val="single" w:sz="4" w:space="0" w:color="auto"/>
              <w:right w:val="single" w:sz="4" w:space="0" w:color="auto"/>
            </w:tcBorders>
          </w:tcPr>
          <w:p w14:paraId="38FBD276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D302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BDB458C" w14:textId="77777777" w:rsidR="003F39C0" w:rsidRPr="003F39C0" w:rsidRDefault="003F39C0" w:rsidP="003F39C0">
      <w:pPr>
        <w:spacing w:line="160" w:lineRule="exact"/>
        <w:rPr>
          <w:rFonts w:asciiTheme="minorHAnsi" w:hAnsiTheme="minorHAnsi" w:cstheme="minorHAnsi"/>
        </w:rPr>
      </w:pPr>
    </w:p>
    <w:tbl>
      <w:tblPr>
        <w:tblW w:w="9601" w:type="dxa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  <w:gridCol w:w="215"/>
        <w:gridCol w:w="540"/>
      </w:tblGrid>
      <w:tr w:rsidR="003F39C0" w:rsidRPr="003F39C0" w14:paraId="20B78EB5" w14:textId="77777777" w:rsidTr="005C407A">
        <w:tc>
          <w:tcPr>
            <w:tcW w:w="624" w:type="dxa"/>
          </w:tcPr>
          <w:p w14:paraId="060801F3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5103" w:type="dxa"/>
          </w:tcPr>
          <w:p w14:paraId="7C3F84F1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Eigene Ideen für Experimente</w:t>
            </w:r>
          </w:p>
        </w:tc>
        <w:tc>
          <w:tcPr>
            <w:tcW w:w="571" w:type="dxa"/>
          </w:tcPr>
          <w:p w14:paraId="2BDBFE33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3ACB1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54F4C4B0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A6B3A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6F60815C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F98D6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5CA731AB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447E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6B35414E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73BA1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</w:tcPr>
          <w:p w14:paraId="175777B7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746F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CEA7B10" w14:textId="77777777" w:rsidR="003F39C0" w:rsidRPr="003F39C0" w:rsidRDefault="003F39C0" w:rsidP="003F39C0">
      <w:pPr>
        <w:spacing w:line="160" w:lineRule="exact"/>
        <w:rPr>
          <w:rFonts w:asciiTheme="minorHAnsi" w:hAnsiTheme="minorHAnsi" w:cstheme="minorHAnsi"/>
        </w:rPr>
      </w:pPr>
    </w:p>
    <w:tbl>
      <w:tblPr>
        <w:tblW w:w="9601" w:type="dxa"/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624"/>
        <w:gridCol w:w="5103"/>
        <w:gridCol w:w="571"/>
        <w:gridCol w:w="396"/>
        <w:gridCol w:w="142"/>
        <w:gridCol w:w="396"/>
        <w:gridCol w:w="142"/>
        <w:gridCol w:w="396"/>
        <w:gridCol w:w="142"/>
        <w:gridCol w:w="396"/>
        <w:gridCol w:w="142"/>
        <w:gridCol w:w="396"/>
        <w:gridCol w:w="215"/>
        <w:gridCol w:w="540"/>
      </w:tblGrid>
      <w:tr w:rsidR="003F39C0" w:rsidRPr="003F39C0" w14:paraId="78A6BD41" w14:textId="77777777" w:rsidTr="005C407A">
        <w:tc>
          <w:tcPr>
            <w:tcW w:w="624" w:type="dxa"/>
          </w:tcPr>
          <w:p w14:paraId="0A7FEF54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5103" w:type="dxa"/>
          </w:tcPr>
          <w:p w14:paraId="690D2D2C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 xml:space="preserve">Eigenständige Suche nach Literatur und </w:t>
            </w:r>
          </w:p>
        </w:tc>
        <w:tc>
          <w:tcPr>
            <w:tcW w:w="571" w:type="dxa"/>
          </w:tcPr>
          <w:p w14:paraId="398AF203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32EB0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37D2E85C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E3C5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08B6C7F3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15E69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062FD7A3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0347F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0F9AD364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C627E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" w:type="dxa"/>
            <w:tcBorders>
              <w:right w:val="single" w:sz="4" w:space="0" w:color="auto"/>
            </w:tcBorders>
          </w:tcPr>
          <w:p w14:paraId="0D4B5A56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5190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FB74C71" w14:textId="77777777" w:rsidR="003F39C0" w:rsidRPr="003F39C0" w:rsidRDefault="003F39C0" w:rsidP="003F39C0">
      <w:pPr>
        <w:tabs>
          <w:tab w:val="left" w:pos="686"/>
        </w:tabs>
        <w:rPr>
          <w:rFonts w:asciiTheme="minorHAnsi" w:hAnsiTheme="minorHAnsi" w:cstheme="minorHAnsi"/>
          <w:smallCaps/>
          <w:sz w:val="26"/>
        </w:rPr>
      </w:pPr>
      <w:r w:rsidRPr="003F39C0">
        <w:rPr>
          <w:rFonts w:asciiTheme="minorHAnsi" w:hAnsiTheme="minorHAnsi" w:cstheme="minorHAnsi"/>
          <w:smallCaps/>
          <w:sz w:val="26"/>
        </w:rPr>
        <w:tab/>
      </w:r>
      <w:r w:rsidRPr="003F39C0">
        <w:rPr>
          <w:rFonts w:asciiTheme="minorHAnsi" w:hAnsiTheme="minorHAnsi" w:cstheme="minorHAnsi"/>
        </w:rPr>
        <w:t>Hintergrund-Information</w:t>
      </w:r>
    </w:p>
    <w:p w14:paraId="25FC5F32" w14:textId="77777777" w:rsidR="003F39C0" w:rsidRPr="003F39C0" w:rsidRDefault="003F39C0" w:rsidP="003F39C0">
      <w:pPr>
        <w:rPr>
          <w:rFonts w:asciiTheme="minorHAnsi" w:hAnsiTheme="minorHAnsi" w:cstheme="minorHAnsi"/>
          <w:smallCaps/>
          <w:sz w:val="26"/>
        </w:rPr>
      </w:pPr>
    </w:p>
    <w:p w14:paraId="5DDCDA54" w14:textId="77777777" w:rsidR="003F39C0" w:rsidRPr="003F39C0" w:rsidRDefault="003F39C0" w:rsidP="003F39C0">
      <w:pPr>
        <w:rPr>
          <w:rFonts w:asciiTheme="minorHAnsi" w:hAnsiTheme="minorHAnsi" w:cstheme="minorHAnsi"/>
          <w:smallCaps/>
          <w:sz w:val="26"/>
          <w:u w:val="single"/>
        </w:rPr>
      </w:pPr>
      <w:r w:rsidRPr="003F39C0">
        <w:rPr>
          <w:rFonts w:asciiTheme="minorHAnsi" w:hAnsiTheme="minorHAnsi" w:cstheme="minorHAnsi"/>
          <w:smallCaps/>
          <w:sz w:val="26"/>
          <w:u w:val="single"/>
        </w:rPr>
        <w:t>Kurze Freie Beurteilung (obligatorisch)</w:t>
      </w:r>
    </w:p>
    <w:p w14:paraId="7CB0A832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p w14:paraId="203184A5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p w14:paraId="26BA78CC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p w14:paraId="5AB8EF31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p w14:paraId="03BD16C7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p w14:paraId="081F79F5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p w14:paraId="3A965F2E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p w14:paraId="35CE43E0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p w14:paraId="450EABE3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68"/>
        <w:gridCol w:w="1631"/>
      </w:tblGrid>
      <w:tr w:rsidR="003F39C0" w:rsidRPr="003F39C0" w14:paraId="07B1A241" w14:textId="77777777" w:rsidTr="005C407A">
        <w:tc>
          <w:tcPr>
            <w:tcW w:w="2268" w:type="dxa"/>
          </w:tcPr>
          <w:p w14:paraId="5EE4F031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  <w:sz w:val="28"/>
              </w:rPr>
              <w:t>No</w:t>
            </w:r>
            <w:bookmarkStart w:id="0" w:name="_GoBack"/>
            <w:bookmarkEnd w:id="0"/>
            <w:r w:rsidRPr="003F39C0">
              <w:rPr>
                <w:rFonts w:asciiTheme="minorHAnsi" w:hAnsiTheme="minorHAnsi" w:cstheme="minorHAnsi"/>
                <w:sz w:val="28"/>
              </w:rPr>
              <w:t>te: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61A5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  <w:sz w:val="28"/>
              </w:rPr>
            </w:pPr>
          </w:p>
        </w:tc>
      </w:tr>
    </w:tbl>
    <w:p w14:paraId="44AA4AA4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360"/>
      </w:tblGrid>
      <w:tr w:rsidR="003F39C0" w:rsidRPr="003F39C0" w14:paraId="222CD143" w14:textId="77777777" w:rsidTr="005C407A">
        <w:tc>
          <w:tcPr>
            <w:tcW w:w="3850" w:type="dxa"/>
            <w:vAlign w:val="center"/>
          </w:tcPr>
          <w:p w14:paraId="53FE43CD" w14:textId="4C0EC7DE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fldChar w:fldCharType="begin"/>
            </w:r>
            <w:r w:rsidRPr="003F39C0">
              <w:rPr>
                <w:rFonts w:asciiTheme="minorHAnsi" w:hAnsiTheme="minorHAnsi" w:cstheme="minorHAnsi"/>
              </w:rPr>
              <w:instrText xml:space="preserve"> TIME \@ "d. MMMM yyyy" </w:instrText>
            </w:r>
            <w:r w:rsidRPr="003F39C0">
              <w:rPr>
                <w:rFonts w:asciiTheme="minorHAnsi" w:hAnsiTheme="minorHAnsi" w:cstheme="minorHAnsi"/>
              </w:rPr>
              <w:fldChar w:fldCharType="separate"/>
            </w:r>
            <w:r w:rsidR="00456849">
              <w:rPr>
                <w:rFonts w:asciiTheme="minorHAnsi" w:hAnsiTheme="minorHAnsi" w:cstheme="minorHAnsi"/>
                <w:noProof/>
              </w:rPr>
              <w:t>15. September 2026</w:t>
            </w:r>
            <w:r w:rsidRPr="003F39C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5360" w:type="dxa"/>
          </w:tcPr>
          <w:p w14:paraId="5C7C0196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  <w:p w14:paraId="1C55C9D6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.................................................................</w:t>
            </w:r>
          </w:p>
        </w:tc>
      </w:tr>
      <w:tr w:rsidR="003F39C0" w:rsidRPr="003F39C0" w14:paraId="013661C2" w14:textId="77777777" w:rsidTr="005C407A">
        <w:tc>
          <w:tcPr>
            <w:tcW w:w="3850" w:type="dxa"/>
          </w:tcPr>
          <w:p w14:paraId="2C64CBDC" w14:textId="77777777" w:rsidR="003F39C0" w:rsidRPr="003F39C0" w:rsidRDefault="003F39C0" w:rsidP="005C407A">
            <w:pPr>
              <w:rPr>
                <w:rFonts w:asciiTheme="minorHAnsi" w:hAnsiTheme="minorHAnsi" w:cstheme="minorHAnsi"/>
                <w:sz w:val="20"/>
              </w:rPr>
            </w:pPr>
            <w:r w:rsidRPr="003F39C0">
              <w:rPr>
                <w:rFonts w:asciiTheme="minorHAnsi" w:hAnsiTheme="minorHAnsi" w:cstheme="minorHAnsi"/>
                <w:sz w:val="20"/>
              </w:rPr>
              <w:t>Datum</w:t>
            </w:r>
          </w:p>
        </w:tc>
        <w:tc>
          <w:tcPr>
            <w:tcW w:w="5360" w:type="dxa"/>
          </w:tcPr>
          <w:p w14:paraId="31ED8C91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F39C0">
              <w:rPr>
                <w:rFonts w:asciiTheme="minorHAnsi" w:hAnsiTheme="minorHAnsi" w:cstheme="minorHAnsi"/>
                <w:sz w:val="20"/>
              </w:rPr>
              <w:t>Unterschrift des Gutachters / der Gutachterin</w:t>
            </w:r>
          </w:p>
        </w:tc>
      </w:tr>
    </w:tbl>
    <w:p w14:paraId="1E51031B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p w14:paraId="24F0DC0F" w14:textId="77777777" w:rsidR="003F39C0" w:rsidRPr="003F39C0" w:rsidRDefault="003F39C0" w:rsidP="003F39C0">
      <w:pPr>
        <w:jc w:val="center"/>
        <w:rPr>
          <w:rFonts w:asciiTheme="minorHAnsi" w:hAnsiTheme="minorHAnsi" w:cstheme="minorHAnsi"/>
          <w:b/>
          <w:smallCaps/>
          <w:sz w:val="26"/>
        </w:rPr>
      </w:pPr>
    </w:p>
    <w:p w14:paraId="4736E1BC" w14:textId="77777777" w:rsidR="003F39C0" w:rsidRPr="003F39C0" w:rsidRDefault="003F39C0" w:rsidP="003F39C0">
      <w:pPr>
        <w:jc w:val="center"/>
        <w:rPr>
          <w:rFonts w:asciiTheme="minorHAnsi" w:hAnsiTheme="minorHAnsi" w:cstheme="minorHAnsi"/>
          <w:b/>
          <w:smallCaps/>
          <w:sz w:val="26"/>
        </w:rPr>
      </w:pPr>
    </w:p>
    <w:p w14:paraId="1F7EC6EC" w14:textId="77777777" w:rsidR="003F39C0" w:rsidRPr="003F39C0" w:rsidRDefault="003F39C0" w:rsidP="003F39C0">
      <w:pPr>
        <w:jc w:val="center"/>
        <w:rPr>
          <w:rFonts w:asciiTheme="minorHAnsi" w:hAnsiTheme="minorHAnsi" w:cstheme="minorHAnsi"/>
          <w:b/>
          <w:smallCaps/>
          <w:sz w:val="26"/>
        </w:rPr>
      </w:pPr>
    </w:p>
    <w:p w14:paraId="5DA210D1" w14:textId="77777777" w:rsidR="003F39C0" w:rsidRPr="003F39C0" w:rsidRDefault="003F39C0" w:rsidP="003F39C0">
      <w:pPr>
        <w:jc w:val="center"/>
        <w:rPr>
          <w:rFonts w:asciiTheme="minorHAnsi" w:hAnsiTheme="minorHAnsi" w:cstheme="minorHAnsi"/>
          <w:b/>
          <w:smallCaps/>
          <w:sz w:val="26"/>
        </w:rPr>
      </w:pPr>
      <w:r w:rsidRPr="003F39C0">
        <w:rPr>
          <w:rFonts w:asciiTheme="minorHAnsi" w:hAnsiTheme="minorHAnsi" w:cstheme="minorHAnsi"/>
          <w:b/>
          <w:smallCaps/>
          <w:sz w:val="26"/>
        </w:rPr>
        <w:t>Stellungnahme des Zweitgutachters / der Zweitgutachterin</w:t>
      </w:r>
    </w:p>
    <w:p w14:paraId="2D6C0DE6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tbl>
      <w:tblPr>
        <w:tblW w:w="925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1"/>
        <w:gridCol w:w="8820"/>
      </w:tblGrid>
      <w:tr w:rsidR="003F39C0" w:rsidRPr="003F39C0" w14:paraId="66AA177F" w14:textId="77777777" w:rsidTr="005C407A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0094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20" w:type="dxa"/>
            <w:tcBorders>
              <w:left w:val="single" w:sz="4" w:space="0" w:color="auto"/>
            </w:tcBorders>
          </w:tcPr>
          <w:p w14:paraId="2249074F" w14:textId="77777777" w:rsidR="003F39C0" w:rsidRPr="003F39C0" w:rsidRDefault="003F39C0" w:rsidP="005C407A">
            <w:pPr>
              <w:rPr>
                <w:rFonts w:asciiTheme="minorHAnsi" w:hAnsiTheme="minorHAnsi" w:cstheme="minorHAnsi"/>
                <w:sz w:val="28"/>
              </w:rPr>
            </w:pPr>
            <w:r w:rsidRPr="003F39C0">
              <w:rPr>
                <w:rFonts w:asciiTheme="minorHAnsi" w:hAnsiTheme="minorHAnsi" w:cstheme="minorHAnsi"/>
              </w:rPr>
              <w:t>Ich stimme der Bewertung der schriftlichen Arbeit zu.</w:t>
            </w:r>
          </w:p>
        </w:tc>
      </w:tr>
      <w:tr w:rsidR="003F39C0" w:rsidRPr="003F39C0" w14:paraId="2E5F83C4" w14:textId="77777777" w:rsidTr="005C407A"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</w:tcPr>
          <w:p w14:paraId="26544D03" w14:textId="77777777" w:rsidR="003F39C0" w:rsidRPr="003F39C0" w:rsidRDefault="003F39C0" w:rsidP="005C407A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8820" w:type="dxa"/>
          </w:tcPr>
          <w:p w14:paraId="0B1B38D2" w14:textId="77777777" w:rsidR="003F39C0" w:rsidRPr="003F39C0" w:rsidRDefault="003F39C0" w:rsidP="005C407A">
            <w:pPr>
              <w:rPr>
                <w:rFonts w:asciiTheme="minorHAnsi" w:hAnsiTheme="minorHAnsi" w:cstheme="minorHAnsi"/>
                <w:sz w:val="28"/>
              </w:rPr>
            </w:pPr>
          </w:p>
        </w:tc>
      </w:tr>
      <w:tr w:rsidR="003F39C0" w:rsidRPr="003F39C0" w14:paraId="2787EE6E" w14:textId="77777777" w:rsidTr="005C407A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C7E1" w14:textId="77777777" w:rsidR="003F39C0" w:rsidRPr="003F39C0" w:rsidRDefault="003F39C0" w:rsidP="005C407A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8820" w:type="dxa"/>
            <w:tcBorders>
              <w:left w:val="single" w:sz="4" w:space="0" w:color="auto"/>
            </w:tcBorders>
          </w:tcPr>
          <w:p w14:paraId="6656B5C3" w14:textId="77777777" w:rsidR="003F39C0" w:rsidRPr="003F39C0" w:rsidRDefault="003F39C0" w:rsidP="005C407A">
            <w:pPr>
              <w:rPr>
                <w:rFonts w:asciiTheme="minorHAnsi" w:hAnsiTheme="minorHAnsi" w:cstheme="minorHAnsi"/>
                <w:sz w:val="28"/>
              </w:rPr>
            </w:pPr>
            <w:r w:rsidRPr="003F39C0">
              <w:rPr>
                <w:rFonts w:asciiTheme="minorHAnsi" w:hAnsiTheme="minorHAnsi" w:cstheme="minorHAnsi"/>
              </w:rPr>
              <w:t>Ich stimme der Bewertung der schriftlichen Arbeit nicht zu.</w:t>
            </w:r>
          </w:p>
        </w:tc>
      </w:tr>
      <w:tr w:rsidR="003F39C0" w:rsidRPr="003F39C0" w14:paraId="730A2662" w14:textId="77777777" w:rsidTr="005C407A">
        <w:tc>
          <w:tcPr>
            <w:tcW w:w="431" w:type="dxa"/>
            <w:tcBorders>
              <w:top w:val="single" w:sz="4" w:space="0" w:color="auto"/>
            </w:tcBorders>
          </w:tcPr>
          <w:p w14:paraId="24D2BDB7" w14:textId="77777777" w:rsidR="003F39C0" w:rsidRPr="003F39C0" w:rsidRDefault="003F39C0" w:rsidP="005C407A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8820" w:type="dxa"/>
            <w:tcBorders>
              <w:left w:val="nil"/>
            </w:tcBorders>
          </w:tcPr>
          <w:p w14:paraId="43C4E175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Eine schriftliche Begründung/Zweitgutachten ist diesem Gutachten beigelegt.</w:t>
            </w:r>
          </w:p>
        </w:tc>
      </w:tr>
    </w:tbl>
    <w:p w14:paraId="676F787B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p w14:paraId="3A6E02B1" w14:textId="77777777" w:rsidR="003F39C0" w:rsidRPr="003F39C0" w:rsidRDefault="003F39C0" w:rsidP="003F39C0">
      <w:pPr>
        <w:rPr>
          <w:rFonts w:asciiTheme="minorHAnsi" w:hAnsiTheme="minorHAnsi" w:cstheme="minorHAnsi"/>
        </w:rPr>
      </w:pPr>
      <w:r w:rsidRPr="003F39C0">
        <w:rPr>
          <w:rFonts w:asciiTheme="minorHAnsi" w:hAnsiTheme="minorHAnsi" w:cstheme="minorHAnsi"/>
        </w:rPr>
        <w:t xml:space="preserve">Bemerkungen: </w:t>
      </w:r>
    </w:p>
    <w:p w14:paraId="296A0B61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p w14:paraId="6443623A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p w14:paraId="081C2AAF" w14:textId="77777777" w:rsidR="003F39C0" w:rsidRPr="003F39C0" w:rsidRDefault="003F39C0" w:rsidP="003F39C0">
      <w:pPr>
        <w:rPr>
          <w:rFonts w:asciiTheme="minorHAnsi" w:hAnsiTheme="minorHAnsi" w:cstheme="minorHAn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360"/>
      </w:tblGrid>
      <w:tr w:rsidR="003F39C0" w:rsidRPr="003F39C0" w14:paraId="7A28F754" w14:textId="77777777" w:rsidTr="005C407A">
        <w:tc>
          <w:tcPr>
            <w:tcW w:w="3850" w:type="dxa"/>
            <w:vAlign w:val="bottom"/>
          </w:tcPr>
          <w:p w14:paraId="3B9E265C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......................................................</w:t>
            </w:r>
          </w:p>
        </w:tc>
        <w:tc>
          <w:tcPr>
            <w:tcW w:w="5360" w:type="dxa"/>
          </w:tcPr>
          <w:p w14:paraId="3D326666" w14:textId="77777777" w:rsidR="003F39C0" w:rsidRPr="003F39C0" w:rsidRDefault="003F39C0" w:rsidP="005C407A">
            <w:pPr>
              <w:rPr>
                <w:rFonts w:asciiTheme="minorHAnsi" w:hAnsiTheme="minorHAnsi" w:cstheme="minorHAnsi"/>
              </w:rPr>
            </w:pPr>
          </w:p>
          <w:p w14:paraId="518F1BC3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</w:rPr>
            </w:pPr>
            <w:r w:rsidRPr="003F39C0">
              <w:rPr>
                <w:rFonts w:asciiTheme="minorHAnsi" w:hAnsiTheme="minorHAnsi" w:cstheme="minorHAnsi"/>
              </w:rPr>
              <w:t>.................................................................</w:t>
            </w:r>
          </w:p>
        </w:tc>
      </w:tr>
      <w:tr w:rsidR="003F39C0" w:rsidRPr="003F39C0" w14:paraId="0CDCFE79" w14:textId="77777777" w:rsidTr="005C407A">
        <w:tc>
          <w:tcPr>
            <w:tcW w:w="3850" w:type="dxa"/>
          </w:tcPr>
          <w:p w14:paraId="10A55C83" w14:textId="77777777" w:rsidR="003F39C0" w:rsidRPr="003F39C0" w:rsidRDefault="003F39C0" w:rsidP="005C407A">
            <w:pPr>
              <w:rPr>
                <w:rFonts w:asciiTheme="minorHAnsi" w:hAnsiTheme="minorHAnsi" w:cstheme="minorHAnsi"/>
                <w:sz w:val="20"/>
              </w:rPr>
            </w:pPr>
            <w:r w:rsidRPr="003F39C0">
              <w:rPr>
                <w:rFonts w:asciiTheme="minorHAnsi" w:hAnsiTheme="minorHAnsi" w:cstheme="minorHAnsi"/>
                <w:sz w:val="20"/>
              </w:rPr>
              <w:t>Datum</w:t>
            </w:r>
          </w:p>
        </w:tc>
        <w:tc>
          <w:tcPr>
            <w:tcW w:w="5360" w:type="dxa"/>
          </w:tcPr>
          <w:p w14:paraId="32DABEF8" w14:textId="77777777" w:rsidR="003F39C0" w:rsidRPr="003F39C0" w:rsidRDefault="003F39C0" w:rsidP="005C407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F39C0">
              <w:rPr>
                <w:rFonts w:asciiTheme="minorHAnsi" w:hAnsiTheme="minorHAnsi" w:cstheme="minorHAnsi"/>
                <w:sz w:val="20"/>
              </w:rPr>
              <w:t>Unterschrift des Zweitgutachters / der Zweitgutachterin</w:t>
            </w:r>
          </w:p>
        </w:tc>
      </w:tr>
    </w:tbl>
    <w:p w14:paraId="151B1B49" w14:textId="77777777" w:rsidR="003F39C0" w:rsidRPr="003F39C0" w:rsidRDefault="003F39C0" w:rsidP="003F39C0">
      <w:pPr>
        <w:rPr>
          <w:rFonts w:asciiTheme="minorHAnsi" w:hAnsiTheme="minorHAnsi" w:cstheme="minorHAnsi"/>
          <w:sz w:val="20"/>
        </w:rPr>
      </w:pPr>
    </w:p>
    <w:p w14:paraId="7A23D4F7" w14:textId="4C49B80F" w:rsidR="00D3141B" w:rsidRPr="003F39C0" w:rsidRDefault="00D3141B" w:rsidP="00D3141B">
      <w:pPr>
        <w:tabs>
          <w:tab w:val="left" w:pos="2235"/>
        </w:tabs>
        <w:rPr>
          <w:rFonts w:asciiTheme="minorHAnsi" w:hAnsiTheme="minorHAnsi" w:cstheme="minorHAnsi"/>
          <w:sz w:val="20"/>
          <w:szCs w:val="20"/>
        </w:rPr>
      </w:pPr>
    </w:p>
    <w:sectPr w:rsidR="00D3141B" w:rsidRPr="003F39C0" w:rsidSect="003F39C0">
      <w:headerReference w:type="default" r:id="rId10"/>
      <w:footerReference w:type="even" r:id="rId11"/>
      <w:footerReference w:type="default" r:id="rId12"/>
      <w:type w:val="continuous"/>
      <w:pgSz w:w="11906" w:h="16838"/>
      <w:pgMar w:top="1417" w:right="746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401460" w14:textId="77777777" w:rsidR="00746C63" w:rsidRDefault="00746C63">
      <w:r>
        <w:separator/>
      </w:r>
    </w:p>
  </w:endnote>
  <w:endnote w:type="continuationSeparator" w:id="0">
    <w:p w14:paraId="1572EDDC" w14:textId="77777777" w:rsidR="00746C63" w:rsidRDefault="00746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tim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OfficinaSans">
    <w:altName w:val="Times New Roman"/>
    <w:charset w:val="00"/>
    <w:family w:val="swiss"/>
    <w:pitch w:val="variable"/>
    <w:sig w:usb0="00000000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tima LT Pro">
    <w:altName w:val="Bahnschrift Light"/>
    <w:panose1 w:val="00000000000000000000"/>
    <w:charset w:val="00"/>
    <w:family w:val="swiss"/>
    <w:notTrueType/>
    <w:pitch w:val="variable"/>
    <w:sig w:usb0="00000001" w:usb1="5000205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7DC5D" w14:textId="77777777" w:rsidR="005B1B84" w:rsidRDefault="00310884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39DAE95" w14:textId="77777777" w:rsidR="005B1B84" w:rsidRDefault="00746C6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465C8" w14:textId="77777777" w:rsidR="005B1B84" w:rsidRDefault="00310884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5B0154AA" w14:textId="77777777" w:rsidR="003017EA" w:rsidRDefault="00746C63" w:rsidP="003017EA">
    <w:pPr>
      <w:rPr>
        <w:sz w:val="20"/>
      </w:rPr>
    </w:pPr>
  </w:p>
  <w:p w14:paraId="5D19E1A3" w14:textId="77777777" w:rsidR="003C29D6" w:rsidRDefault="00310884" w:rsidP="003017EA">
    <w:pPr>
      <w:pBdr>
        <w:top w:val="single" w:sz="4" w:space="1" w:color="auto"/>
      </w:pBdr>
      <w:rPr>
        <w:sz w:val="20"/>
      </w:rPr>
    </w:pPr>
    <w:r>
      <w:rPr>
        <w:sz w:val="20"/>
      </w:rPr>
      <w:t xml:space="preserve">Bemerkung: Die angegebene Skala gilt nur als Hilfestellung bei der Beurteilung: 1 = sehr gut - 5 = nicht ausreichend, </w:t>
    </w:r>
  </w:p>
  <w:p w14:paraId="44F2174F" w14:textId="77777777" w:rsidR="005B1B84" w:rsidRPr="003C29D6" w:rsidRDefault="00310884" w:rsidP="003C29D6">
    <w:pPr>
      <w:pBdr>
        <w:top w:val="single" w:sz="4" w:space="1" w:color="auto"/>
      </w:pBdr>
      <w:rPr>
        <w:sz w:val="20"/>
      </w:rPr>
    </w:pPr>
    <w:r w:rsidRPr="00461E1C">
      <w:rPr>
        <w:sz w:val="20"/>
      </w:rPr>
      <w:t>NA = nicht anwendbar</w:t>
    </w:r>
    <w:r>
      <w:rPr>
        <w:sz w:val="20"/>
      </w:rPr>
      <w:t xml:space="preserve">. Die Benotung der </w:t>
    </w:r>
    <w:proofErr w:type="spellStart"/>
    <w:r>
      <w:rPr>
        <w:sz w:val="20"/>
      </w:rPr>
      <w:t>BSc</w:t>
    </w:r>
    <w:proofErr w:type="spellEnd"/>
    <w:r>
      <w:rPr>
        <w:sz w:val="20"/>
      </w:rPr>
      <w:t xml:space="preserve"> Arbeit ist in folgenden Bewertungsstufen möglich: 1.0, 1.3, 1.7, 2.0, 2.3, 2.7, 3.0, 3.3, 3.7, 4.0, 5.0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439888" w14:textId="77777777" w:rsidR="00746C63" w:rsidRDefault="00746C63">
      <w:r>
        <w:separator/>
      </w:r>
    </w:p>
  </w:footnote>
  <w:footnote w:type="continuationSeparator" w:id="0">
    <w:p w14:paraId="5E035248" w14:textId="77777777" w:rsidR="00746C63" w:rsidRDefault="00746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458B7" w14:textId="77777777" w:rsidR="00DA6B59" w:rsidRDefault="00DA6B59">
    <w:pPr>
      <w:pStyle w:val="Kopfzeile"/>
      <w:framePr w:wrap="around" w:vAnchor="text" w:hAnchor="margin" w:xAlign="center" w:y="1"/>
      <w:rPr>
        <w:rStyle w:val="Seitenzahl"/>
        <w:rFonts w:ascii="Arial" w:hAnsi="Arial"/>
        <w:sz w:val="20"/>
      </w:rPr>
    </w:pPr>
    <w:r>
      <w:rPr>
        <w:rStyle w:val="Seitenzahl"/>
        <w:rFonts w:ascii="Arial" w:hAnsi="Arial"/>
        <w:sz w:val="20"/>
      </w:rPr>
      <w:fldChar w:fldCharType="begin"/>
    </w:r>
    <w:r w:rsidR="00A72321">
      <w:rPr>
        <w:rStyle w:val="Seitenzahl"/>
        <w:rFonts w:ascii="Arial" w:hAnsi="Arial"/>
        <w:sz w:val="20"/>
      </w:rPr>
      <w:instrText>PAGE</w:instrText>
    </w:r>
    <w:r>
      <w:rPr>
        <w:rStyle w:val="Seitenzahl"/>
        <w:rFonts w:ascii="Arial" w:hAnsi="Arial"/>
        <w:sz w:val="20"/>
      </w:rPr>
      <w:instrText xml:space="preserve">  </w:instrText>
    </w:r>
    <w:r>
      <w:rPr>
        <w:rStyle w:val="Seitenzahl"/>
        <w:rFonts w:ascii="Arial" w:hAnsi="Arial"/>
        <w:sz w:val="20"/>
      </w:rPr>
      <w:fldChar w:fldCharType="separate"/>
    </w:r>
    <w:r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45CC546C" w14:textId="77777777" w:rsidR="00DA6B59" w:rsidRDefault="00DA6B59">
    <w:pPr>
      <w:pStyle w:val="Kopfzeile"/>
      <w:tabs>
        <w:tab w:val="clear" w:pos="4536"/>
        <w:tab w:val="clear" w:pos="9072"/>
        <w:tab w:val="right" w:pos="9540"/>
      </w:tabs>
      <w:ind w:right="-82"/>
      <w:jc w:val="both"/>
      <w:rPr>
        <w:rFonts w:ascii="Arial" w:hAnsi="Arial"/>
        <w:color w:val="C0C0C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B2BD1" w14:textId="77777777" w:rsidR="00EE1682" w:rsidRPr="009112FD" w:rsidRDefault="00E15B3C" w:rsidP="00132375">
    <w:pPr>
      <w:pStyle w:val="Kopfzeile"/>
      <w:tabs>
        <w:tab w:val="left" w:pos="3544"/>
      </w:tabs>
      <w:spacing w:line="120" w:lineRule="atLeast"/>
      <w:rPr>
        <w:rFonts w:ascii="Optima LT Pro" w:hAnsi="Optima LT Pro"/>
        <w:color w:val="808080" w:themeColor="background1" w:themeShade="80"/>
        <w:sz w:val="28"/>
      </w:rPr>
    </w:pPr>
    <w:r>
      <w:rPr>
        <w:rFonts w:ascii="Optima LT Pro" w:hAnsi="Optima LT Pro"/>
        <w:noProof/>
        <w:color w:val="808080" w:themeColor="background1" w:themeShade="80"/>
        <w:sz w:val="28"/>
      </w:rPr>
      <w:drawing>
        <wp:inline distT="0" distB="0" distL="0" distR="0" wp14:anchorId="5A6A21BF" wp14:editId="175BFF46">
          <wp:extent cx="6114540" cy="714372"/>
          <wp:effectExtent l="0" t="0" r="635" b="0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4540" cy="714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28341" w14:textId="77777777" w:rsidR="00B55C87" w:rsidRDefault="00310884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FA5FC5" wp14:editId="1138C3FD">
          <wp:simplePos x="0" y="0"/>
          <wp:positionH relativeFrom="column">
            <wp:posOffset>-175895</wp:posOffset>
          </wp:positionH>
          <wp:positionV relativeFrom="paragraph">
            <wp:posOffset>-56515</wp:posOffset>
          </wp:positionV>
          <wp:extent cx="6124575" cy="615950"/>
          <wp:effectExtent l="0" t="0" r="9525" b="0"/>
          <wp:wrapNone/>
          <wp:docPr id="1" name="Bild 9" descr="C:\Users\riechel\Desktop\briefkopfgrafik-kleinereschrif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9" descr="C:\Users\riechel\Desktop\briefkopfgrafik-kleinereschrif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777"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555B0"/>
    <w:multiLevelType w:val="hybridMultilevel"/>
    <w:tmpl w:val="46E89EA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097E59"/>
    <w:multiLevelType w:val="hybridMultilevel"/>
    <w:tmpl w:val="21028A7C"/>
    <w:lvl w:ilvl="0" w:tplc="E5ECC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8647DA"/>
    <w:multiLevelType w:val="hybridMultilevel"/>
    <w:tmpl w:val="330E0772"/>
    <w:lvl w:ilvl="0" w:tplc="0407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  <w:rPr>
        <w:rFonts w:hint="default"/>
      </w:rPr>
    </w:lvl>
    <w:lvl w:ilvl="1" w:tplc="2B24EA74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3" w15:restartNumberingAfterBreak="0">
    <w:nsid w:val="47444542"/>
    <w:multiLevelType w:val="hybridMultilevel"/>
    <w:tmpl w:val="376A6C7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926888"/>
    <w:multiLevelType w:val="hybridMultilevel"/>
    <w:tmpl w:val="E6D2932E"/>
    <w:lvl w:ilvl="0" w:tplc="1D92C2AA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DB3474"/>
    <w:multiLevelType w:val="hybridMultilevel"/>
    <w:tmpl w:val="6E7AB054"/>
    <w:lvl w:ilvl="0" w:tplc="85E6CFEE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" w15:restartNumberingAfterBreak="0">
    <w:nsid w:val="5F2315E9"/>
    <w:multiLevelType w:val="hybridMultilevel"/>
    <w:tmpl w:val="9D1E142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CD0A4A"/>
    <w:multiLevelType w:val="hybridMultilevel"/>
    <w:tmpl w:val="5ABC3B26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5425EC"/>
    <w:multiLevelType w:val="hybridMultilevel"/>
    <w:tmpl w:val="77D48FD0"/>
    <w:lvl w:ilvl="0" w:tplc="040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readOnly" w:enforcement="0"/>
  <w:defaultTabStop w:val="709"/>
  <w:autoHyphenation/>
  <w:hyphenationZone w:val="425"/>
  <w:drawingGridHorizontalSpacing w:val="91"/>
  <w:drawingGridVerticalSpacing w:val="91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CD4"/>
    <w:rsid w:val="0000731F"/>
    <w:rsid w:val="000103D3"/>
    <w:rsid w:val="000124BC"/>
    <w:rsid w:val="000350C1"/>
    <w:rsid w:val="00050843"/>
    <w:rsid w:val="00052802"/>
    <w:rsid w:val="0007011E"/>
    <w:rsid w:val="0008558A"/>
    <w:rsid w:val="000A63CE"/>
    <w:rsid w:val="000C6515"/>
    <w:rsid w:val="000D7B87"/>
    <w:rsid w:val="00115FF4"/>
    <w:rsid w:val="00120C28"/>
    <w:rsid w:val="00122D6A"/>
    <w:rsid w:val="00125619"/>
    <w:rsid w:val="00132375"/>
    <w:rsid w:val="00163BD8"/>
    <w:rsid w:val="00173C78"/>
    <w:rsid w:val="001931F1"/>
    <w:rsid w:val="001B363E"/>
    <w:rsid w:val="0020431C"/>
    <w:rsid w:val="002D3D7E"/>
    <w:rsid w:val="00310884"/>
    <w:rsid w:val="00356BE3"/>
    <w:rsid w:val="0037490C"/>
    <w:rsid w:val="00390C01"/>
    <w:rsid w:val="003B51B6"/>
    <w:rsid w:val="003D3227"/>
    <w:rsid w:val="003D4383"/>
    <w:rsid w:val="003D5F33"/>
    <w:rsid w:val="003F39C0"/>
    <w:rsid w:val="00435CA1"/>
    <w:rsid w:val="00456849"/>
    <w:rsid w:val="00486746"/>
    <w:rsid w:val="004A037C"/>
    <w:rsid w:val="004A105A"/>
    <w:rsid w:val="004B66E5"/>
    <w:rsid w:val="004D150F"/>
    <w:rsid w:val="00505919"/>
    <w:rsid w:val="00586566"/>
    <w:rsid w:val="0058723C"/>
    <w:rsid w:val="00595AEB"/>
    <w:rsid w:val="00596924"/>
    <w:rsid w:val="005E7BC7"/>
    <w:rsid w:val="00670BF0"/>
    <w:rsid w:val="0069097B"/>
    <w:rsid w:val="00693361"/>
    <w:rsid w:val="006A7F82"/>
    <w:rsid w:val="006E6007"/>
    <w:rsid w:val="00746C63"/>
    <w:rsid w:val="00754101"/>
    <w:rsid w:val="00766062"/>
    <w:rsid w:val="007820C1"/>
    <w:rsid w:val="007B2DFA"/>
    <w:rsid w:val="007B3170"/>
    <w:rsid w:val="007C2480"/>
    <w:rsid w:val="007D61B0"/>
    <w:rsid w:val="008117D8"/>
    <w:rsid w:val="0082519D"/>
    <w:rsid w:val="00897648"/>
    <w:rsid w:val="009112FD"/>
    <w:rsid w:val="00931E32"/>
    <w:rsid w:val="009445AF"/>
    <w:rsid w:val="00961EA6"/>
    <w:rsid w:val="00965FC4"/>
    <w:rsid w:val="00982179"/>
    <w:rsid w:val="009A0A94"/>
    <w:rsid w:val="009D10A6"/>
    <w:rsid w:val="00A00FD8"/>
    <w:rsid w:val="00A0428B"/>
    <w:rsid w:val="00A3716B"/>
    <w:rsid w:val="00A43A35"/>
    <w:rsid w:val="00A55CFF"/>
    <w:rsid w:val="00A72321"/>
    <w:rsid w:val="00AB5D42"/>
    <w:rsid w:val="00AC2204"/>
    <w:rsid w:val="00AC5DC8"/>
    <w:rsid w:val="00BB2349"/>
    <w:rsid w:val="00BE26F5"/>
    <w:rsid w:val="00BF458C"/>
    <w:rsid w:val="00C024A6"/>
    <w:rsid w:val="00C026B0"/>
    <w:rsid w:val="00C1213E"/>
    <w:rsid w:val="00C54855"/>
    <w:rsid w:val="00C826DA"/>
    <w:rsid w:val="00CA1BE0"/>
    <w:rsid w:val="00CC31CD"/>
    <w:rsid w:val="00CD7702"/>
    <w:rsid w:val="00D12A75"/>
    <w:rsid w:val="00D13C89"/>
    <w:rsid w:val="00D25852"/>
    <w:rsid w:val="00D3141B"/>
    <w:rsid w:val="00D338F5"/>
    <w:rsid w:val="00D721A4"/>
    <w:rsid w:val="00DA6B59"/>
    <w:rsid w:val="00DA6F6A"/>
    <w:rsid w:val="00DB698A"/>
    <w:rsid w:val="00DC773F"/>
    <w:rsid w:val="00DE1C21"/>
    <w:rsid w:val="00DF5AB7"/>
    <w:rsid w:val="00E15B3C"/>
    <w:rsid w:val="00E170A5"/>
    <w:rsid w:val="00E31508"/>
    <w:rsid w:val="00E66236"/>
    <w:rsid w:val="00E85EF5"/>
    <w:rsid w:val="00EB1AE7"/>
    <w:rsid w:val="00ED4127"/>
    <w:rsid w:val="00EE147F"/>
    <w:rsid w:val="00EE1682"/>
    <w:rsid w:val="00EE7CD4"/>
    <w:rsid w:val="00EF0522"/>
    <w:rsid w:val="00FD149F"/>
    <w:rsid w:val="00FE1369"/>
    <w:rsid w:val="00FF7A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850C8E0"/>
  <w15:docId w15:val="{62A046E5-F06C-4F35-A879-E9E3BF7C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3141B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rFonts w:ascii="Optima" w:eastAsia="Times" w:hAnsi="Optima"/>
      <w:color w:val="C0C0C0"/>
      <w:sz w:val="28"/>
      <w:szCs w:val="2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OfficinaSans" w:hAnsi="OfficinaSans"/>
      <w:b/>
      <w:sz w:val="20"/>
      <w:szCs w:val="2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OfficinaSans" w:hAnsi="OfficinaSans"/>
      <w:b/>
      <w:i/>
      <w:sz w:val="20"/>
      <w:szCs w:val="20"/>
    </w:rPr>
  </w:style>
  <w:style w:type="paragraph" w:styleId="berschrift4">
    <w:name w:val="heading 4"/>
    <w:basedOn w:val="Standard"/>
    <w:next w:val="Standard"/>
    <w:qFormat/>
    <w:pPr>
      <w:keepNext/>
      <w:spacing w:before="480" w:line="280" w:lineRule="exact"/>
      <w:outlineLvl w:val="3"/>
    </w:pPr>
    <w:rPr>
      <w:rFonts w:ascii="Arial" w:hAnsi="Arial"/>
      <w:b/>
      <w:color w:val="000000"/>
    </w:rPr>
  </w:style>
  <w:style w:type="paragraph" w:styleId="berschrift5">
    <w:name w:val="heading 5"/>
    <w:basedOn w:val="Standard"/>
    <w:next w:val="Standard"/>
    <w:qFormat/>
    <w:pPr>
      <w:keepNext/>
      <w:spacing w:line="320" w:lineRule="exact"/>
      <w:outlineLvl w:val="4"/>
    </w:pPr>
    <w:rPr>
      <w:rFonts w:ascii="Helvetica" w:hAnsi="Helvetica"/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rFonts w:ascii="Optima" w:eastAsia="Times" w:hAnsi="Optima"/>
      <w:sz w:val="16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customStyle="1" w:styleId="Briefkopfadresse">
    <w:name w:val="Briefkopfadresse"/>
    <w:basedOn w:val="Standard"/>
    <w:pPr>
      <w:framePr w:wrap="notBeside" w:vAnchor="page" w:hAnchor="text" w:y="3369"/>
      <w:spacing w:line="240" w:lineRule="atLeast"/>
      <w:jc w:val="both"/>
    </w:pPr>
    <w:rPr>
      <w:rFonts w:ascii="Garamond" w:hAnsi="Garamond"/>
      <w:kern w:val="18"/>
      <w:sz w:val="20"/>
      <w:szCs w:val="20"/>
    </w:rPr>
  </w:style>
  <w:style w:type="paragraph" w:styleId="Textkrper2">
    <w:name w:val="Body Text 2"/>
    <w:basedOn w:val="Standard"/>
    <w:rPr>
      <w:rFonts w:ascii="Optima" w:hAnsi="Optima"/>
      <w:color w:val="000000"/>
      <w:sz w:val="20"/>
    </w:rPr>
  </w:style>
  <w:style w:type="paragraph" w:styleId="Textkrper-Zeileneinzug">
    <w:name w:val="Body Text Indent"/>
    <w:basedOn w:val="Standard"/>
    <w:pPr>
      <w:tabs>
        <w:tab w:val="left" w:pos="397"/>
      </w:tabs>
      <w:spacing w:before="120" w:line="280" w:lineRule="exact"/>
      <w:ind w:left="397" w:hanging="397"/>
    </w:pPr>
    <w:rPr>
      <w:rFonts w:ascii="Optima" w:hAnsi="Optima"/>
      <w:color w:val="000000"/>
      <w:sz w:val="20"/>
    </w:rPr>
  </w:style>
  <w:style w:type="paragraph" w:styleId="Endnotentext">
    <w:name w:val="endnote text"/>
    <w:basedOn w:val="Standard"/>
  </w:style>
  <w:style w:type="character" w:styleId="Endnotenzeichen">
    <w:name w:val="endnote reference"/>
    <w:rPr>
      <w:vertAlign w:val="superscript"/>
    </w:rPr>
  </w:style>
  <w:style w:type="paragraph" w:styleId="Textkrper-Einzug2">
    <w:name w:val="Body Text Indent 2"/>
    <w:basedOn w:val="Standard"/>
    <w:pPr>
      <w:tabs>
        <w:tab w:val="left" w:pos="397"/>
        <w:tab w:val="left" w:pos="794"/>
      </w:tabs>
      <w:spacing w:before="120" w:line="280" w:lineRule="exact"/>
      <w:ind w:left="794"/>
    </w:pPr>
    <w:rPr>
      <w:rFonts w:ascii="Optima" w:hAnsi="Optima"/>
      <w:color w:val="000000"/>
      <w:sz w:val="20"/>
    </w:rPr>
  </w:style>
  <w:style w:type="paragraph" w:styleId="Textkrper-Einzug3">
    <w:name w:val="Body Text Indent 3"/>
    <w:basedOn w:val="Standard"/>
    <w:pPr>
      <w:tabs>
        <w:tab w:val="left" w:pos="397"/>
      </w:tabs>
      <w:spacing w:before="360" w:line="360" w:lineRule="auto"/>
      <w:ind w:left="397"/>
    </w:pPr>
    <w:rPr>
      <w:rFonts w:ascii="Arial" w:hAnsi="Arial"/>
      <w:sz w:val="20"/>
    </w:rPr>
  </w:style>
  <w:style w:type="paragraph" w:styleId="Textkrper3">
    <w:name w:val="Body Text 3"/>
    <w:basedOn w:val="Standard"/>
    <w:pPr>
      <w:spacing w:before="240" w:line="320" w:lineRule="exact"/>
    </w:pPr>
    <w:rPr>
      <w:rFonts w:ascii="Helvetica" w:hAnsi="Helvetica"/>
      <w:sz w:val="20"/>
    </w:rPr>
  </w:style>
  <w:style w:type="character" w:customStyle="1" w:styleId="Max">
    <w:name w:val="Max."/>
    <w:rsid w:val="000869AB"/>
    <w:rPr>
      <w:b/>
    </w:rPr>
  </w:style>
  <w:style w:type="paragraph" w:customStyle="1" w:styleId="Textkrper21">
    <w:name w:val="Textkörper 21"/>
    <w:basedOn w:val="Standard"/>
    <w:rsid w:val="000869AB"/>
    <w:pPr>
      <w:spacing w:before="240" w:line="320" w:lineRule="exact"/>
      <w:ind w:left="284"/>
    </w:pPr>
    <w:rPr>
      <w:rFonts w:ascii="Arial" w:hAnsi="Arial"/>
      <w:sz w:val="20"/>
      <w:szCs w:val="20"/>
    </w:rPr>
  </w:style>
  <w:style w:type="character" w:customStyle="1" w:styleId="FuzeileZchn">
    <w:name w:val="Fußzeile Zchn"/>
    <w:link w:val="Fuzeile"/>
    <w:rsid w:val="00F04D6F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6BE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6BE3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3141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3141B"/>
  </w:style>
  <w:style w:type="character" w:customStyle="1" w:styleId="KopfzeileZchn">
    <w:name w:val="Kopfzeile Zchn"/>
    <w:basedOn w:val="Absatz-Standardschriftart"/>
    <w:link w:val="Kopfzeile"/>
    <w:uiPriority w:val="99"/>
    <w:rsid w:val="000C65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6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s53\Desktop\Briefk&#246;pfe\Briefk&#246;pfe\PI_Muster_Januar_2019.dotx" TargetMode="External"/></Relationships>
</file>

<file path=word/theme/theme1.xml><?xml version="1.0" encoding="utf-8"?>
<a:theme xmlns:a="http://schemas.openxmlformats.org/drawingml/2006/main" name="Larissa">
  <a:themeElements>
    <a:clrScheme name="Farben Uni Göttingen">
      <a:dk1>
        <a:sysClr val="windowText" lastClr="000000"/>
      </a:dk1>
      <a:lt1>
        <a:sysClr val="window" lastClr="FFFFFF"/>
      </a:lt1>
      <a:dk2>
        <a:srgbClr val="005F9B"/>
      </a:dk2>
      <a:lt2>
        <a:srgbClr val="50A5D2"/>
      </a:lt2>
      <a:accent1>
        <a:srgbClr val="153268"/>
      </a:accent1>
      <a:accent2>
        <a:srgbClr val="3B3B3A"/>
      </a:accent2>
      <a:accent3>
        <a:srgbClr val="0096D2"/>
      </a:accent3>
      <a:accent4>
        <a:srgbClr val="EAE2D8"/>
      </a:accent4>
      <a:accent5>
        <a:srgbClr val="F6F4F0"/>
      </a:accent5>
      <a:accent6>
        <a:srgbClr val="575756"/>
      </a:accent6>
      <a:hlink>
        <a:srgbClr val="0033CC"/>
      </a:hlink>
      <a:folHlink>
        <a:srgbClr val="6600CC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DE383-4C28-456C-B73F-0B1155627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PI_Muster_Januar_2019</Template>
  <TotalTime>0</TotalTime>
  <Pages>3</Pages>
  <Words>304</Words>
  <Characters>1919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#VornameNachname#</vt:lpstr>
      <vt:lpstr>#VornameNachname#</vt:lpstr>
    </vt:vector>
  </TitlesOfParts>
  <Company>Universität Göttingen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#VornameNachname#</dc:title>
  <dc:subject/>
  <dc:creator>Lange, Regina</dc:creator>
  <cp:keywords/>
  <dc:description/>
  <cp:lastModifiedBy>Keilholz, Andrea</cp:lastModifiedBy>
  <cp:revision>2</cp:revision>
  <cp:lastPrinted>2022-11-07T10:03:00Z</cp:lastPrinted>
  <dcterms:created xsi:type="dcterms:W3CDTF">2026-09-15T08:54:00Z</dcterms:created>
  <dcterms:modified xsi:type="dcterms:W3CDTF">2026-09-15T08:54:00Z</dcterms:modified>
</cp:coreProperties>
</file>